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2C1BBAB8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6AB81545" w14:textId="77777777" w:rsidR="00307EC9" w:rsidRDefault="00954C06">
            <w:r>
              <w:rPr>
                <w:noProof/>
                <w:lang w:eastAsia="en-US"/>
              </w:rPr>
              <w:drawing>
                <wp:inline distT="0" distB="0" distL="0" distR="0" wp14:anchorId="30B60FF8" wp14:editId="63DD2D2E">
                  <wp:extent cx="1905000" cy="1905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nnell acker\Desktop\Care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4D8CD" w14:textId="77777777" w:rsidR="00307EC9" w:rsidRDefault="00307EC9">
            <w:pPr>
              <w:pStyle w:val="Caption"/>
            </w:pPr>
          </w:p>
          <w:p w14:paraId="41CDF70E" w14:textId="77777777" w:rsidR="00307EC9" w:rsidRDefault="00B33D14">
            <w:pPr>
              <w:pStyle w:val="Heading2"/>
              <w:rPr>
                <w:rStyle w:val="Heading2Char"/>
                <w:b/>
                <w:bCs/>
              </w:rPr>
            </w:pPr>
            <w:r>
              <w:t xml:space="preserve">Exciting Career </w:t>
            </w:r>
            <w:r w:rsidR="00F62E73">
              <w:t>Opportunities</w:t>
            </w:r>
          </w:p>
          <w:p w14:paraId="158BB1F9" w14:textId="77777777" w:rsidR="00307EC9" w:rsidRDefault="00B33D14" w:rsidP="00F65FF0">
            <w:pPr>
              <w:pStyle w:val="ListBullet"/>
            </w:pPr>
            <w:r>
              <w:t>Business Management</w:t>
            </w:r>
          </w:p>
          <w:p w14:paraId="2B3767CA" w14:textId="77777777" w:rsidR="00D15610" w:rsidRDefault="00D15610" w:rsidP="00F65FF0">
            <w:pPr>
              <w:pStyle w:val="ListBullet"/>
            </w:pPr>
            <w:r>
              <w:t>Financial Management</w:t>
            </w:r>
          </w:p>
          <w:p w14:paraId="07956B0E" w14:textId="77777777" w:rsidR="00B33D14" w:rsidRDefault="00B33D14" w:rsidP="00F65FF0">
            <w:pPr>
              <w:pStyle w:val="ListBullet"/>
            </w:pPr>
            <w:r>
              <w:t>Food Service Management</w:t>
            </w:r>
          </w:p>
          <w:p w14:paraId="0A38B42F" w14:textId="77777777" w:rsidR="00B33D14" w:rsidRDefault="00B33D14" w:rsidP="00F65FF0">
            <w:pPr>
              <w:pStyle w:val="ListBullet"/>
            </w:pPr>
            <w:r>
              <w:t>Lodging Management</w:t>
            </w:r>
          </w:p>
          <w:p w14:paraId="3C65161D" w14:textId="77777777" w:rsidR="00B33D14" w:rsidRDefault="00B33D14" w:rsidP="00F65FF0">
            <w:pPr>
              <w:pStyle w:val="ListBullet"/>
            </w:pPr>
            <w:r>
              <w:t>Travel and Tourism Management</w:t>
            </w:r>
          </w:p>
          <w:p w14:paraId="0D0E225E" w14:textId="77777777" w:rsidR="00B33D14" w:rsidRDefault="00B33D14" w:rsidP="00F65FF0">
            <w:pPr>
              <w:pStyle w:val="ListBullet"/>
            </w:pPr>
            <w:r>
              <w:t xml:space="preserve">Recreation </w:t>
            </w:r>
            <w:r w:rsidR="00F62E73">
              <w:t>Management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43E659DD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72491CBA" w14:textId="77777777" w:rsidR="00307EC9" w:rsidRPr="00365EBB" w:rsidRDefault="00D963E6" w:rsidP="00365EBB">
                  <w:pPr>
                    <w:pStyle w:val="Heading1"/>
                  </w:pPr>
                  <w:sdt>
                    <w:sdtPr>
                      <w:alias w:val="Enter Heading 1:"/>
                      <w:tag w:val="Enter Heading 1:"/>
                      <w:id w:val="-2122054426"/>
                      <w:placeholder>
                        <w:docPart w:val="73E26FC7C2854EBF93A606221304A915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07EC9" w:rsidRPr="00365EBB">
                        <w:rPr>
                          <w:rStyle w:val="PlaceholderText"/>
                          <w:color w:val="027E6F" w:themeColor="accent1" w:themeShade="BF"/>
                        </w:rPr>
                        <w:t>Who We Are</w:t>
                      </w:r>
                    </w:sdtContent>
                  </w:sdt>
                </w:p>
                <w:sdt>
                  <w:sdtPr>
                    <w:alias w:val="Enter Heading 2:"/>
                    <w:tag w:val="Enter Heading 2:"/>
                    <w:id w:val="-1107344366"/>
                    <w:placeholder>
                      <w:docPart w:val="17710995F00B4A48A977195D9D28983B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9E00EB1" w14:textId="77777777" w:rsidR="00307EC9" w:rsidRDefault="00307EC9" w:rsidP="00365EBB">
                      <w:pPr>
                        <w:pStyle w:val="Heading2"/>
                      </w:pPr>
                      <w:r>
                        <w:t>About Us</w:t>
                      </w:r>
                    </w:p>
                  </w:sdtContent>
                </w:sdt>
                <w:p w14:paraId="23A097B6" w14:textId="2A81FED1" w:rsidR="00B33D14" w:rsidRDefault="00B33D14" w:rsidP="00B33D14">
                  <w:pPr>
                    <w:rPr>
                      <w:i/>
                    </w:rPr>
                  </w:pPr>
                  <w:r w:rsidRPr="00245C3F">
                    <w:rPr>
                      <w:i/>
                    </w:rPr>
                    <w:t>The Chino Hills High School Business</w:t>
                  </w:r>
                  <w:r w:rsidR="00D15610">
                    <w:rPr>
                      <w:i/>
                    </w:rPr>
                    <w:t xml:space="preserve"> Academy </w:t>
                  </w:r>
                  <w:r w:rsidRPr="00245C3F">
                    <w:rPr>
                      <w:i/>
                    </w:rPr>
                    <w:t>of Hospitality and Tourism will</w:t>
                  </w:r>
                  <w:r>
                    <w:rPr>
                      <w:i/>
                    </w:rPr>
                    <w:t xml:space="preserve"> provide students with the business, leadership, and industry standard skills necessary to pursue careers in this multifaceted industry.</w:t>
                  </w:r>
                  <w:r w:rsidR="00D76F2D">
                    <w:rPr>
                      <w:i/>
                    </w:rPr>
                    <w:t xml:space="preserve"> The students will be prepared to enter the industry and continue studies at a </w:t>
                  </w:r>
                  <w:r w:rsidR="008D78D0">
                    <w:rPr>
                      <w:i/>
                    </w:rPr>
                    <w:t>4-year</w:t>
                  </w:r>
                  <w:r w:rsidR="00D76F2D">
                    <w:rPr>
                      <w:i/>
                    </w:rPr>
                    <w:t xml:space="preserve"> university</w:t>
                  </w:r>
                </w:p>
                <w:p w14:paraId="62E8DAE3" w14:textId="77777777" w:rsidR="00B33D14" w:rsidRDefault="00B33D14" w:rsidP="00B33D14">
                  <w:pPr>
                    <w:rPr>
                      <w:i/>
                    </w:rPr>
                  </w:pPr>
                </w:p>
                <w:p w14:paraId="1A221208" w14:textId="77777777" w:rsidR="00307EC9" w:rsidRDefault="00307EC9"/>
                <w:sdt>
                  <w:sdtPr>
                    <w:alias w:val="Enter Heading 2:"/>
                    <w:tag w:val="Enter Heading 2:"/>
                    <w:id w:val="-128940018"/>
                    <w:placeholder>
                      <w:docPart w:val="1751696405394EA48A9573A448378B6A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81A6F09" w14:textId="77777777" w:rsidR="00307EC9" w:rsidRDefault="00307EC9" w:rsidP="00365EBB">
                      <w:pPr>
                        <w:pStyle w:val="Heading2"/>
                      </w:pPr>
                      <w:r>
                        <w:t>Contact Us</w:t>
                      </w:r>
                    </w:p>
                  </w:sdtContent>
                </w:sdt>
                <w:p w14:paraId="1922739B" w14:textId="77777777" w:rsidR="00183630" w:rsidRDefault="00183630" w:rsidP="00AD7341"/>
                <w:p w14:paraId="59B9B1C9" w14:textId="77777777" w:rsidR="00307EC9" w:rsidRDefault="00183630" w:rsidP="00AD7341">
                  <w:r>
                    <w:t>Jennell Acker-Lead BAHT Teacher</w:t>
                  </w:r>
                  <w:r w:rsidR="00307EC9">
                    <w:br/>
                    <w:t xml:space="preserve">Email: </w:t>
                  </w:r>
                  <w:r w:rsidR="00B33D14">
                    <w:t>Jennell_Acker@chino.k12.ca.us</w:t>
                  </w:r>
                </w:p>
              </w:tc>
            </w:tr>
            <w:tr w:rsidR="00307EC9" w14:paraId="600303F8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1221"/>
                    <w:gridCol w:w="2354"/>
                  </w:tblGrid>
                  <w:tr w:rsidR="00307EC9" w14:paraId="68AF7AD4" w14:textId="77777777" w:rsidTr="00F83409">
                    <w:tc>
                      <w:tcPr>
                        <w:tcW w:w="1220" w:type="dxa"/>
                        <w:vAlign w:val="center"/>
                      </w:tcPr>
                      <w:p w14:paraId="77125810" w14:textId="77777777" w:rsidR="00307EC9" w:rsidRPr="001947E7" w:rsidRDefault="00B33D14" w:rsidP="001947E7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 wp14:anchorId="406850CB" wp14:editId="7CF0434D">
                              <wp:extent cx="775335" cy="801370"/>
                              <wp:effectExtent l="0" t="0" r="5715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Chino Huskie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5335" cy="8013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alias w:val="Enter Company Name:"/>
                          <w:tag w:val="Enter Company Name:"/>
                          <w:id w:val="-1839532679"/>
                          <w:placeholder>
                            <w:docPart w:val="9B3D298D846C4008B472DADFF953A5B1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14:paraId="15C9436B" w14:textId="77777777" w:rsidR="00307EC9" w:rsidRDefault="00D15610">
                            <w:pPr>
                              <w:pStyle w:val="Company"/>
                            </w:pPr>
                            <w:r>
                              <w:t>Business Academy of Hospitality and Tourism B.A.H.T.</w:t>
                            </w:r>
                          </w:p>
                        </w:sdtContent>
                      </w:sdt>
                      <w:p w14:paraId="652C1F09" w14:textId="77777777" w:rsidR="00307EC9" w:rsidRDefault="00B33D14" w:rsidP="007014C5">
                        <w:pPr>
                          <w:pStyle w:val="ContactInfo"/>
                        </w:pPr>
                        <w:r>
                          <w:t>16150 Pomona Rincon Rd Chino Hills CA 91709</w:t>
                        </w:r>
                      </w:p>
                    </w:tc>
                  </w:tr>
                </w:tbl>
                <w:p w14:paraId="2F07F9B3" w14:textId="77777777" w:rsidR="00307EC9" w:rsidRDefault="00307EC9"/>
              </w:tc>
            </w:tr>
          </w:tbl>
          <w:p w14:paraId="6EBC26EB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56BB542E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432DFFCE" w14:textId="77777777" w:rsidR="00307EC9" w:rsidRDefault="00B33D14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852CCB9" wp14:editId="0B84907B">
                        <wp:extent cx="2441575" cy="2562578"/>
                        <wp:effectExtent l="0" t="0" r="0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HT Logo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648" cy="2562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14:paraId="752FE3A3" w14:textId="77777777" w:rsidTr="00B33D14">
              <w:trPr>
                <w:trHeight w:hRule="exact" w:val="91"/>
              </w:trPr>
              <w:tc>
                <w:tcPr>
                  <w:tcW w:w="5000" w:type="pct"/>
                </w:tcPr>
                <w:p w14:paraId="6B995A73" w14:textId="77777777" w:rsidR="00307EC9" w:rsidRDefault="000E720C"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7A765CB" wp14:editId="6BF915E7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-857249</wp:posOffset>
                            </wp:positionV>
                            <wp:extent cx="2415540" cy="929640"/>
                            <wp:effectExtent l="0" t="0" r="22860" b="22860"/>
                            <wp:wrapNone/>
                            <wp:docPr id="12" name="Text Box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415540" cy="9296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5F20157" w14:textId="77777777" w:rsidR="00D76F2D" w:rsidRPr="00D15610" w:rsidRDefault="00D76F2D" w:rsidP="00D76F2D">
                                        <w:pPr>
                                          <w:jc w:val="center"/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D15610"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 xml:space="preserve">Careers </w:t>
                                        </w:r>
                                        <w:proofErr w:type="gramStart"/>
                                        <w:r w:rsidRPr="00D15610"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 xml:space="preserve">in </w:t>
                                        </w:r>
                                        <w:r w:rsidR="00D15610" w:rsidRPr="00D15610"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 xml:space="preserve"> Business</w:t>
                                        </w:r>
                                        <w:proofErr w:type="gramEnd"/>
                                        <w:r w:rsidR="00D15610" w:rsidRPr="00D15610"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 xml:space="preserve"> And Hospitality </w:t>
                                        </w:r>
                                        <w:proofErr w:type="spellStart"/>
                                        <w:r w:rsidR="00D15610" w:rsidRPr="00D15610">
                                          <w:rPr>
                                            <w:rFonts w:ascii="Showcard Gothic" w:hAnsi="Showcard Gothic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>Manangement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7A765C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2" o:spid="_x0000_s1026" type="#_x0000_t202" style="position:absolute;margin-left:2.1pt;margin-top:-67.5pt;width:190.2pt;height:73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" fillcolor="white [3201]" strokeweight=".5pt">
                            <v:textbox>
                              <w:txbxContent>
                                <w:p w14:paraId="35F20157" w14:textId="77777777" w:rsidR="00D76F2D" w:rsidRPr="00D15610" w:rsidRDefault="00D76F2D" w:rsidP="00D76F2D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D15610"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  <w:t xml:space="preserve">Careers </w:t>
                                  </w:r>
                                  <w:proofErr w:type="gramStart"/>
                                  <w:r w:rsidRPr="00D15610"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  <w:t xml:space="preserve">in </w:t>
                                  </w:r>
                                  <w:r w:rsidR="00D15610" w:rsidRPr="00D15610"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  <w:t xml:space="preserve"> Business</w:t>
                                  </w:r>
                                  <w:proofErr w:type="gramEnd"/>
                                  <w:r w:rsidR="00D15610" w:rsidRPr="00D15610"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  <w:t xml:space="preserve"> And Hospitality </w:t>
                                  </w:r>
                                  <w:proofErr w:type="spellStart"/>
                                  <w:r w:rsidR="00D15610" w:rsidRPr="00D15610">
                                    <w:rPr>
                                      <w:rFonts w:ascii="Showcard Gothic" w:hAnsi="Showcard Gothic"/>
                                      <w:i/>
                                      <w:sz w:val="32"/>
                                      <w:szCs w:val="32"/>
                                    </w:rPr>
                                    <w:t>Manangement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307EC9" w14:paraId="3E7B80FC" w14:textId="77777777" w:rsidTr="00960A60">
              <w:trPr>
                <w:trHeight w:hRule="exact" w:val="3240"/>
              </w:trPr>
              <w:sdt>
                <w:sdtPr>
                  <w:rPr>
                    <w:rFonts w:ascii="Britannic Bold" w:hAnsi="Britannic Bold"/>
                    <w:sz w:val="52"/>
                    <w:szCs w:val="52"/>
                  </w:rPr>
                  <w:alias w:val="Enter Company Name:"/>
                  <w:tag w:val="Enter Company Name:"/>
                  <w:id w:val="-2083982577"/>
                  <w:placeholder>
                    <w:docPart w:val="E5EBC1C2E16548BF8DBC4132D35BBB51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14:paraId="493CD9C7" w14:textId="77777777" w:rsidR="00307EC9" w:rsidRDefault="00B33D14" w:rsidP="00F62E73">
                      <w:pPr>
                        <w:pStyle w:val="Title"/>
                        <w:jc w:val="center"/>
                      </w:pPr>
                      <w:r w:rsidRPr="00D15610">
                        <w:rPr>
                          <w:rFonts w:ascii="Britannic Bold" w:hAnsi="Britannic Bold"/>
                          <w:sz w:val="52"/>
                          <w:szCs w:val="52"/>
                        </w:rPr>
                        <w:t xml:space="preserve">Business </w:t>
                      </w:r>
                      <w:r w:rsidR="00D15610" w:rsidRPr="00D15610">
                        <w:rPr>
                          <w:rFonts w:ascii="Britannic Bold" w:hAnsi="Britannic Bold"/>
                          <w:sz w:val="52"/>
                          <w:szCs w:val="52"/>
                        </w:rPr>
                        <w:t xml:space="preserve">Academy </w:t>
                      </w:r>
                      <w:r w:rsidRPr="00D15610">
                        <w:rPr>
                          <w:rFonts w:ascii="Britannic Bold" w:hAnsi="Britannic Bold"/>
                          <w:sz w:val="52"/>
                          <w:szCs w:val="52"/>
                        </w:rPr>
                        <w:t>of Hospitality and Tourism</w:t>
                      </w:r>
                      <w:r w:rsidR="008D78D0" w:rsidRPr="00D15610">
                        <w:rPr>
                          <w:rFonts w:ascii="Britannic Bold" w:hAnsi="Britannic Bold"/>
                          <w:sz w:val="52"/>
                          <w:szCs w:val="52"/>
                        </w:rPr>
                        <w:t xml:space="preserve"> B.A.H.T.</w:t>
                      </w:r>
                    </w:p>
                  </w:tc>
                </w:sdtContent>
              </w:sdt>
            </w:tr>
            <w:tr w:rsidR="00307EC9" w14:paraId="38F436CA" w14:textId="77777777" w:rsidTr="00960A60">
              <w:trPr>
                <w:trHeight w:hRule="exact" w:val="1440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14:paraId="23100749" w14:textId="77777777" w:rsidR="00307EC9" w:rsidRPr="00F62E73" w:rsidRDefault="00B33D14" w:rsidP="00F62E73">
                  <w:pPr>
                    <w:pStyle w:val="Subtitle"/>
                    <w:jc w:val="center"/>
                    <w:rPr>
                      <w:sz w:val="40"/>
                      <w:szCs w:val="40"/>
                    </w:rPr>
                  </w:pPr>
                  <w:r w:rsidRPr="00F62E73">
                    <w:rPr>
                      <w:sz w:val="40"/>
                      <w:szCs w:val="40"/>
                    </w:rPr>
                    <w:t>Chino Hills High School</w:t>
                  </w:r>
                </w:p>
              </w:tc>
            </w:tr>
          </w:tbl>
          <w:p w14:paraId="0BE6B0DD" w14:textId="77777777" w:rsidR="00307EC9" w:rsidRDefault="00307EC9"/>
        </w:tc>
      </w:tr>
      <w:tr w:rsidR="00307EC9" w14:paraId="15281CBD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3ED6F3AB" w14:textId="77777777" w:rsidR="00307EC9" w:rsidRDefault="00B26F54" w:rsidP="00B26F54">
            <w:r>
              <w:rPr>
                <w:noProof/>
              </w:rPr>
              <w:lastRenderedPageBreak/>
              <w:drawing>
                <wp:inline distT="0" distB="0" distL="0" distR="0" wp14:anchorId="4DCA342E" wp14:editId="17024920">
                  <wp:extent cx="2447925" cy="183673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nnell ack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EC442" w14:textId="77777777" w:rsidR="00307EC9" w:rsidRPr="00D242D0" w:rsidRDefault="00D242D0" w:rsidP="00D242D0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b w:val="0"/>
                <w:bCs w:val="0"/>
              </w:rPr>
              <w:t>Program of Study</w:t>
            </w:r>
          </w:p>
          <w:p w14:paraId="03CBE95A" w14:textId="77777777" w:rsidR="00D242D0" w:rsidRPr="00D242D0" w:rsidRDefault="00D242D0" w:rsidP="007014C5">
            <w:pPr>
              <w:rPr>
                <w:b/>
                <w:u w:val="single"/>
              </w:rPr>
            </w:pPr>
            <w:r w:rsidRPr="00D242D0">
              <w:rPr>
                <w:b/>
                <w:u w:val="single"/>
              </w:rPr>
              <w:t>9</w:t>
            </w:r>
            <w:r w:rsidRPr="00D242D0">
              <w:rPr>
                <w:b/>
                <w:u w:val="single"/>
                <w:vertAlign w:val="superscript"/>
              </w:rPr>
              <w:t>th</w:t>
            </w:r>
            <w:r w:rsidRPr="00D242D0">
              <w:rPr>
                <w:b/>
                <w:u w:val="single"/>
              </w:rPr>
              <w:t xml:space="preserve"> Grade</w:t>
            </w:r>
          </w:p>
          <w:p w14:paraId="40C3DF36" w14:textId="77777777" w:rsidR="00307EC9" w:rsidRDefault="00D242D0" w:rsidP="007014C5">
            <w:r>
              <w:t>Intro to Business Hospitality/Health</w:t>
            </w:r>
          </w:p>
          <w:p w14:paraId="3556F954" w14:textId="77777777" w:rsidR="00D242D0" w:rsidRPr="00D242D0" w:rsidRDefault="00D242D0" w:rsidP="007014C5">
            <w:pPr>
              <w:rPr>
                <w:b/>
                <w:u w:val="single"/>
              </w:rPr>
            </w:pPr>
            <w:r w:rsidRPr="00D242D0">
              <w:rPr>
                <w:b/>
                <w:u w:val="single"/>
              </w:rPr>
              <w:t>10</w:t>
            </w:r>
            <w:r w:rsidRPr="00D242D0">
              <w:rPr>
                <w:b/>
                <w:u w:val="single"/>
                <w:vertAlign w:val="superscript"/>
              </w:rPr>
              <w:t>th</w:t>
            </w:r>
            <w:r w:rsidRPr="00D242D0">
              <w:rPr>
                <w:b/>
                <w:u w:val="single"/>
              </w:rPr>
              <w:t xml:space="preserve"> Grade</w:t>
            </w:r>
          </w:p>
          <w:p w14:paraId="64A7D5C5" w14:textId="77777777" w:rsidR="00D242D0" w:rsidRDefault="001920A0" w:rsidP="007014C5">
            <w:r>
              <w:t>Management of Hospitality and Tourism</w:t>
            </w:r>
          </w:p>
          <w:p w14:paraId="15C0C0A2" w14:textId="77777777" w:rsidR="00D242D0" w:rsidRPr="00D242D0" w:rsidRDefault="00D242D0" w:rsidP="007014C5">
            <w:pPr>
              <w:rPr>
                <w:b/>
                <w:u w:val="single"/>
              </w:rPr>
            </w:pPr>
            <w:r w:rsidRPr="00D242D0">
              <w:rPr>
                <w:b/>
                <w:u w:val="single"/>
              </w:rPr>
              <w:t>11</w:t>
            </w:r>
            <w:r w:rsidRPr="00D242D0">
              <w:rPr>
                <w:b/>
                <w:u w:val="single"/>
                <w:vertAlign w:val="superscript"/>
              </w:rPr>
              <w:t>th</w:t>
            </w:r>
            <w:r w:rsidRPr="00D242D0">
              <w:rPr>
                <w:b/>
                <w:u w:val="single"/>
              </w:rPr>
              <w:t xml:space="preserve"> Grade</w:t>
            </w:r>
          </w:p>
          <w:p w14:paraId="1EAAC711" w14:textId="3624529C" w:rsidR="00D242D0" w:rsidRDefault="001920A0" w:rsidP="007014C5">
            <w:r>
              <w:t xml:space="preserve">Hospitality Economics </w:t>
            </w:r>
            <w:r w:rsidR="00286CC9">
              <w:t>(Econ Credit)</w:t>
            </w:r>
          </w:p>
          <w:p w14:paraId="18A3A434" w14:textId="77777777" w:rsidR="00D242D0" w:rsidRPr="00D242D0" w:rsidRDefault="00D242D0" w:rsidP="007014C5">
            <w:pPr>
              <w:rPr>
                <w:b/>
                <w:u w:val="single"/>
              </w:rPr>
            </w:pPr>
            <w:r w:rsidRPr="00D242D0">
              <w:rPr>
                <w:b/>
                <w:u w:val="single"/>
              </w:rPr>
              <w:t>12</w:t>
            </w:r>
            <w:r w:rsidRPr="00D242D0">
              <w:rPr>
                <w:b/>
                <w:u w:val="single"/>
                <w:vertAlign w:val="superscript"/>
              </w:rPr>
              <w:t>th</w:t>
            </w:r>
            <w:r w:rsidRPr="00D242D0">
              <w:rPr>
                <w:b/>
                <w:u w:val="single"/>
              </w:rPr>
              <w:t xml:space="preserve"> Grade</w:t>
            </w:r>
          </w:p>
          <w:p w14:paraId="58DF2E3D" w14:textId="3D90EF98" w:rsidR="00D242D0" w:rsidRDefault="00D242D0" w:rsidP="007014C5">
            <w:r>
              <w:t>Internships/Work Experience</w:t>
            </w:r>
            <w:r w:rsidR="001920A0">
              <w:t>/</w:t>
            </w:r>
            <w:r w:rsidR="00286CC9">
              <w:t>School Based Enterprise</w:t>
            </w:r>
          </w:p>
          <w:p w14:paraId="04FDC1B7" w14:textId="77777777" w:rsidR="00D242D0" w:rsidRPr="007014C5" w:rsidRDefault="00D242D0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15FD3E02" w14:textId="77777777" w:rsidR="00021614" w:rsidRDefault="00021614" w:rsidP="0063311A">
            <w:pPr>
              <w:pStyle w:val="Heading2"/>
              <w:spacing w:before="200"/>
              <w:rPr>
                <w:sz w:val="36"/>
                <w:szCs w:val="36"/>
              </w:rPr>
            </w:pPr>
            <w:r w:rsidRPr="00021614"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228600" distR="228600" simplePos="0" relativeHeight="251661312" behindDoc="0" locked="0" layoutInCell="1" allowOverlap="1" wp14:anchorId="09357B0D" wp14:editId="63BE5B7E">
                      <wp:simplePos x="2276475" y="4010025"/>
                      <wp:positionH relativeFrom="page">
                        <wp:align>center</wp:align>
                      </wp:positionH>
                      <wp:positionV relativeFrom="page">
                        <wp:align>center</wp:align>
                      </wp:positionV>
                      <wp:extent cx="3218180" cy="2029460"/>
                      <wp:effectExtent l="0" t="0" r="1270" b="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8561" cy="2029968"/>
                                <a:chOff x="0" y="0"/>
                                <a:chExt cx="3218688" cy="2028766"/>
                              </a:xfrm>
                            </wpg:grpSpPr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9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14"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104780" y="209426"/>
                                  <a:ext cx="3113417" cy="1694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F19D10C" w14:textId="77777777" w:rsidR="00D15610" w:rsidRDefault="00F91568" w:rsidP="00D15610">
                                    <w:pPr>
                                      <w:pStyle w:val="NoSpacing"/>
                                      <w:ind w:left="360"/>
                                      <w:jc w:val="center"/>
                                      <w:rPr>
                                        <w:rFonts w:ascii="Castellar" w:hAnsi="Castellar"/>
                                        <w:color w:val="181818"/>
                                        <w:sz w:val="32"/>
                                        <w:szCs w:val="32"/>
                                      </w:rPr>
                                    </w:pPr>
                                    <w:r w:rsidRPr="00D15610">
                                      <w:rPr>
                                        <w:rFonts w:ascii="Castellar" w:hAnsi="Castellar"/>
                                        <w:color w:val="181818"/>
                                        <w:sz w:val="32"/>
                                        <w:szCs w:val="32"/>
                                        <w:shd w:val="clear" w:color="auto" w:fill="FFFFFF"/>
                                      </w:rPr>
                                      <w:t>In wisdom gathered over time I have found that every experience is a form of exploration.” </w:t>
                                    </w:r>
                                  </w:p>
                                  <w:p w14:paraId="6C7576CC" w14:textId="77777777" w:rsidR="00021614" w:rsidRPr="00D15610" w:rsidRDefault="00D963E6" w:rsidP="00D15610">
                                    <w:pPr>
                                      <w:pStyle w:val="NoSpacing"/>
                                      <w:ind w:left="360"/>
                                      <w:jc w:val="center"/>
                                      <w:rPr>
                                        <w:rFonts w:ascii="Castellar" w:hAnsi="Castellar"/>
                                        <w:color w:val="03A996" w:themeColor="accent1"/>
                                        <w:sz w:val="32"/>
                                        <w:szCs w:val="32"/>
                                      </w:rPr>
                                    </w:pPr>
                                    <w:hyperlink r:id="rId15" w:history="1">
                                      <w:r w:rsidR="00F91568" w:rsidRPr="00D15610">
                                        <w:rPr>
                                          <w:rFonts w:ascii="Castellar" w:hAnsi="Castellar" w:cs="Helvetica"/>
                                          <w:b/>
                                          <w:bCs/>
                                          <w:color w:val="333333"/>
                                          <w:sz w:val="32"/>
                                          <w:szCs w:val="32"/>
                                          <w:u w:val="single"/>
                                          <w:shd w:val="clear" w:color="auto" w:fill="FFFFFF"/>
                                        </w:rPr>
                                        <w:t>Ansel Adams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357B0D" id="Group 6" o:spid="_x0000_s1027" style="position:absolute;margin-left:0;margin-top:0;width:253.4pt;height:159.8pt;z-index:251661312;mso-wrap-distance-left:18pt;mso-wrap-distance-right:18pt;mso-position-horizontal:center;mso-position-horizontal-relative:page;mso-position-vertical:center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">
                      <v:rect id="Rectangle 7" o:spid="_x0000_s1028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" fillcolor="white [3212]" stroked="f" strokeweight="1pt">
                        <v:fill opacity="0"/>
                      </v:rect>
                      <v:group id="Group 8" o:spid="_x0000_s1029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Rectangle 10" o:spid="_x0000_s1030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" path="m,l2240281,,1659256,222885,,822960,,xe" fillcolor="#03a996 [3204]" stroked="f" strokeweight="1pt">
                          <v:path arrowok="t" o:connecttype="custom" o:connectlocs="0,0;1466258,0;1085979,274158;0,1012274;0,0" o:connectangles="0,0,0,0,0"/>
                        </v:shape>
                        <v:rect id="Rectangle 10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" stroked="f" strokeweight="1pt">
                          <v:fill r:id="rId16" o:title="" recolor="t" rotate="t" type="frame"/>
                        </v:rect>
                      </v:group>
                      <v:shape id="Text Box 11" o:spid="_x0000_s1032" type="#_x0000_t202" style="position:absolute;left:1047;top:2094;width:31134;height:16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" filled="f" stroked="f" strokeweight=".5pt">
                        <v:textbox inset="3.6pt,7.2pt,0,0">
                          <w:txbxContent>
                            <w:p w14:paraId="0F19D10C" w14:textId="77777777" w:rsidR="00D15610" w:rsidRDefault="00F91568" w:rsidP="00D15610">
                              <w:pPr>
                                <w:pStyle w:val="NoSpacing"/>
                                <w:ind w:left="360"/>
                                <w:jc w:val="center"/>
                                <w:rPr>
                                  <w:rFonts w:ascii="Castellar" w:hAnsi="Castellar"/>
                                  <w:color w:val="181818"/>
                                  <w:sz w:val="32"/>
                                  <w:szCs w:val="32"/>
                                </w:rPr>
                              </w:pPr>
                              <w:r w:rsidRPr="00D15610">
                                <w:rPr>
                                  <w:rFonts w:ascii="Castellar" w:hAnsi="Castellar"/>
                                  <w:color w:val="181818"/>
                                  <w:sz w:val="32"/>
                                  <w:szCs w:val="32"/>
                                  <w:shd w:val="clear" w:color="auto" w:fill="FFFFFF"/>
                                </w:rPr>
                                <w:t>In wisdom gathered over time I have found that every experience is a form of exploration.” </w:t>
                              </w:r>
                            </w:p>
                            <w:p w14:paraId="6C7576CC" w14:textId="77777777" w:rsidR="00021614" w:rsidRPr="00D15610" w:rsidRDefault="00D963E6" w:rsidP="00D15610">
                              <w:pPr>
                                <w:pStyle w:val="NoSpacing"/>
                                <w:ind w:left="360"/>
                                <w:jc w:val="center"/>
                                <w:rPr>
                                  <w:rFonts w:ascii="Castellar" w:hAnsi="Castellar"/>
                                  <w:color w:val="03A996" w:themeColor="accent1"/>
                                  <w:sz w:val="32"/>
                                  <w:szCs w:val="32"/>
                                </w:rPr>
                              </w:pPr>
                              <w:hyperlink r:id="rId17" w:history="1">
                                <w:r w:rsidR="00F91568" w:rsidRPr="00D15610">
                                  <w:rPr>
                                    <w:rFonts w:ascii="Castellar" w:hAnsi="Castellar" w:cs="Helvetica"/>
                                    <w:b/>
                                    <w:bCs/>
                                    <w:color w:val="333333"/>
                                    <w:sz w:val="32"/>
                                    <w:szCs w:val="32"/>
                                    <w:u w:val="single"/>
                                    <w:shd w:val="clear" w:color="auto" w:fill="FFFFFF"/>
                                  </w:rPr>
                                  <w:t>Ansel Adams</w:t>
                                </w:r>
                              </w:hyperlink>
                            </w:p>
                          </w:txbxContent>
                        </v:textbox>
                      </v:shape>
                      <w10:wrap type="square" anchorx="page" anchory="page"/>
                    </v:group>
                  </w:pict>
                </mc:Fallback>
              </mc:AlternateContent>
            </w:r>
          </w:p>
          <w:p w14:paraId="2F4092DE" w14:textId="77777777" w:rsidR="00307EC9" w:rsidRPr="00D242D0" w:rsidRDefault="00D242D0" w:rsidP="0063311A">
            <w:pPr>
              <w:pStyle w:val="Heading2"/>
              <w:spacing w:before="200"/>
              <w:rPr>
                <w:sz w:val="36"/>
                <w:szCs w:val="36"/>
              </w:rPr>
            </w:pPr>
            <w:r w:rsidRPr="00D242D0">
              <w:rPr>
                <w:sz w:val="36"/>
                <w:szCs w:val="36"/>
              </w:rPr>
              <w:t>Opportunities for Student</w:t>
            </w:r>
            <w:r>
              <w:rPr>
                <w:sz w:val="36"/>
                <w:szCs w:val="36"/>
              </w:rPr>
              <w:t>s</w:t>
            </w:r>
          </w:p>
          <w:p w14:paraId="5B4F14B4" w14:textId="77777777" w:rsidR="00D242D0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Professional guest s</w:t>
            </w:r>
            <w:r w:rsidR="00D242D0">
              <w:t>peakers</w:t>
            </w:r>
          </w:p>
          <w:p w14:paraId="03DA373A" w14:textId="77777777" w:rsidR="00D242D0" w:rsidRDefault="00D242D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Industry specific site visits</w:t>
            </w:r>
          </w:p>
          <w:p w14:paraId="65856CE2" w14:textId="77777777" w:rsidR="00D242D0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College t</w:t>
            </w:r>
            <w:r w:rsidR="00D242D0">
              <w:t>ours</w:t>
            </w:r>
          </w:p>
          <w:p w14:paraId="4AAEF883" w14:textId="77777777" w:rsidR="00D242D0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Industry c</w:t>
            </w:r>
            <w:r w:rsidR="00D242D0">
              <w:t>ertifications</w:t>
            </w:r>
          </w:p>
          <w:p w14:paraId="35808E56" w14:textId="77777777" w:rsidR="00D242D0" w:rsidRDefault="00D242D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Scholarship opportunities</w:t>
            </w:r>
          </w:p>
          <w:p w14:paraId="1FE13D6E" w14:textId="77777777" w:rsidR="00D242D0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Competition o</w:t>
            </w:r>
            <w:r w:rsidR="00D242D0">
              <w:t>pportunities for completing business plans</w:t>
            </w:r>
          </w:p>
          <w:p w14:paraId="1EFE63AE" w14:textId="77777777" w:rsidR="00D242D0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Job shadowing/Internships/ work e</w:t>
            </w:r>
            <w:r w:rsidR="00D242D0">
              <w:t>xperience</w:t>
            </w:r>
          </w:p>
          <w:p w14:paraId="2042BEF6" w14:textId="77777777" w:rsidR="00D242D0" w:rsidRDefault="00D242D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College credit for over 50 universities throughout the country</w:t>
            </w:r>
          </w:p>
          <w:p w14:paraId="3BA4B869" w14:textId="77777777" w:rsidR="00021614" w:rsidRDefault="0018363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Work b</w:t>
            </w:r>
            <w:r w:rsidR="00021614">
              <w:t>ased learning opportunities</w:t>
            </w:r>
          </w:p>
          <w:p w14:paraId="39437434" w14:textId="77777777" w:rsidR="001920A0" w:rsidRDefault="001920A0" w:rsidP="00D242D0">
            <w:pPr>
              <w:pStyle w:val="ListParagraph"/>
              <w:numPr>
                <w:ilvl w:val="0"/>
                <w:numId w:val="17"/>
              </w:numPr>
              <w:spacing w:line="276" w:lineRule="auto"/>
            </w:pPr>
            <w:r>
              <w:t>Certifications from National Restaurant Association</w:t>
            </w:r>
          </w:p>
          <w:p w14:paraId="6BCDC37B" w14:textId="77777777" w:rsidR="00021614" w:rsidRDefault="00021614" w:rsidP="00021614">
            <w:pPr>
              <w:spacing w:line="276" w:lineRule="auto"/>
            </w:pPr>
          </w:p>
          <w:p w14:paraId="4FD148A8" w14:textId="77777777" w:rsidR="00021614" w:rsidRDefault="00021614" w:rsidP="00021614">
            <w:pPr>
              <w:spacing w:line="276" w:lineRule="auto"/>
            </w:pPr>
          </w:p>
          <w:p w14:paraId="2ADD425A" w14:textId="77777777" w:rsidR="00D242D0" w:rsidRPr="00D242D0" w:rsidRDefault="00D242D0" w:rsidP="00D242D0"/>
          <w:p w14:paraId="05475110" w14:textId="77777777"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14:paraId="1BFD888A" w14:textId="77777777" w:rsidR="00307EC9" w:rsidRDefault="00B26F54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8C8CC57" wp14:editId="77D35A97">
                  <wp:extent cx="2209800" cy="1485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nnell ack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BD2AC" w14:textId="77777777" w:rsidR="00307EC9" w:rsidRDefault="00307EC9" w:rsidP="00B33D14">
            <w:pPr>
              <w:pStyle w:val="Caption"/>
            </w:pPr>
          </w:p>
          <w:p w14:paraId="0B7E07B3" w14:textId="77777777" w:rsidR="00B33D14" w:rsidRDefault="00B33D14" w:rsidP="00B33D14">
            <w:pPr>
              <w:rPr>
                <w:rFonts w:ascii="Copperplate Gothic Bold" w:hAnsi="Copperplate Gothic Bold"/>
              </w:rPr>
            </w:pPr>
            <w:r>
              <w:rPr>
                <w:rFonts w:ascii="Copperplate Gothic Bold" w:hAnsi="Copperplate Gothic Bold"/>
              </w:rPr>
              <w:t>Hospitality &amp; Tourism Management…. A Hot Career Field</w:t>
            </w:r>
          </w:p>
          <w:p w14:paraId="7CFA1120" w14:textId="77777777" w:rsidR="00B33D14" w:rsidRDefault="00B33D14" w:rsidP="00B33D14">
            <w:pPr>
              <w:ind w:left="360"/>
              <w:rPr>
                <w:rFonts w:ascii="Copperplate Gothic Bold" w:hAnsi="Copperplate Gothic Bold"/>
              </w:rPr>
            </w:pPr>
          </w:p>
          <w:p w14:paraId="206FF42F" w14:textId="77777777" w:rsidR="00B33D14" w:rsidRDefault="00B33D14" w:rsidP="00B33D14">
            <w:pPr>
              <w:rPr>
                <w:i/>
              </w:rPr>
            </w:pPr>
            <w:r>
              <w:rPr>
                <w:i/>
              </w:rPr>
              <w:t>Currently, the Hospitality and T</w:t>
            </w:r>
            <w:r w:rsidRPr="003A46C4">
              <w:rPr>
                <w:i/>
              </w:rPr>
              <w:t xml:space="preserve">ourism industry maintains the largest national employment base in </w:t>
            </w:r>
            <w:r w:rsidR="000E720C" w:rsidRPr="003A46C4">
              <w:rPr>
                <w:i/>
              </w:rPr>
              <w:t xml:space="preserve">the </w:t>
            </w:r>
            <w:r w:rsidR="000E720C">
              <w:rPr>
                <w:i/>
              </w:rPr>
              <w:t>Southern</w:t>
            </w:r>
            <w:r w:rsidR="00183630">
              <w:rPr>
                <w:i/>
              </w:rPr>
              <w:t xml:space="preserve"> California’s private sector</w:t>
            </w:r>
            <w:r w:rsidRPr="003A46C4">
              <w:rPr>
                <w:i/>
              </w:rPr>
              <w:t xml:space="preserve"> </w:t>
            </w:r>
          </w:p>
          <w:p w14:paraId="01F776C9" w14:textId="77777777" w:rsidR="00C16332" w:rsidRPr="008D78D0" w:rsidRDefault="00C16332" w:rsidP="008D78D0">
            <w:pPr>
              <w:spacing w:after="0" w:line="240" w:lineRule="auto"/>
              <w:ind w:left="360"/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</w:pPr>
            <w:r w:rsidRPr="008D78D0"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  <w:t>The leisure and hospitality sector in California supports a significant tourism industry</w:t>
            </w:r>
          </w:p>
          <w:p w14:paraId="0D94A9FB" w14:textId="77777777" w:rsidR="00C16332" w:rsidRPr="008D78D0" w:rsidRDefault="008D78D0" w:rsidP="008D78D0">
            <w:pPr>
              <w:spacing w:after="0" w:line="240" w:lineRule="auto"/>
              <w:ind w:left="360"/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  <w:t>L</w:t>
            </w:r>
            <w:r w:rsidR="00C16332" w:rsidRPr="008D78D0"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  <w:t>eisure and hospitality companies employ 13.6% of the total private workforce and generate 4% of gross state product.</w:t>
            </w:r>
          </w:p>
          <w:p w14:paraId="1B49B511" w14:textId="77777777" w:rsidR="00C16332" w:rsidRPr="008D78D0" w:rsidRDefault="00C16332" w:rsidP="008D78D0">
            <w:pPr>
              <w:spacing w:after="0" w:line="240" w:lineRule="auto"/>
              <w:ind w:left="360"/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</w:pPr>
            <w:r w:rsidRPr="008D78D0"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  <w:t>The industry is growing just over 4% annually due to improving consumer sentiment and growing disposable income.</w:t>
            </w:r>
          </w:p>
          <w:p w14:paraId="75B3FE1A" w14:textId="77777777" w:rsidR="00307EC9" w:rsidRPr="00C16332" w:rsidRDefault="00C16332" w:rsidP="008D78D0">
            <w:pPr>
              <w:spacing w:after="0" w:line="240" w:lineRule="auto"/>
              <w:ind w:left="360"/>
              <w:rPr>
                <w:i/>
              </w:rPr>
            </w:pPr>
            <w:r w:rsidRPr="008D78D0">
              <w:rPr>
                <w:rFonts w:ascii="Arial Narrow" w:hAnsi="Arial Narrow" w:cs="Arial"/>
                <w:color w:val="000000"/>
                <w:sz w:val="26"/>
                <w:szCs w:val="26"/>
                <w:shd w:val="clear" w:color="auto" w:fill="FFFFFF"/>
              </w:rPr>
              <w:t>The largest subcategories are accommodations, full-service restaurants and limited-service eating places.</w:t>
            </w:r>
            <w:r w:rsidRPr="008D78D0">
              <w:rPr>
                <w:rFonts w:ascii="Arial Narrow" w:hAnsi="Arial Narrow" w:cs="Arial"/>
                <w:color w:val="000000"/>
                <w:sz w:val="26"/>
                <w:szCs w:val="26"/>
              </w:rPr>
              <w:br/>
            </w:r>
            <w:r w:rsidRPr="008D78D0">
              <w:rPr>
                <w:rFonts w:ascii="Arial" w:hAnsi="Arial" w:cs="Arial"/>
                <w:color w:val="000000"/>
                <w:sz w:val="26"/>
                <w:szCs w:val="26"/>
              </w:rPr>
              <w:lastRenderedPageBreak/>
              <w:br/>
            </w:r>
          </w:p>
        </w:tc>
      </w:tr>
    </w:tbl>
    <w:p w14:paraId="3EE34AB6" w14:textId="77777777" w:rsidR="009915C8" w:rsidRDefault="009915C8" w:rsidP="001F61A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1DF2B" w14:textId="77777777" w:rsidR="00B82815" w:rsidRDefault="00B82815" w:rsidP="00BF6AFD">
      <w:pPr>
        <w:spacing w:after="0" w:line="240" w:lineRule="auto"/>
      </w:pPr>
      <w:r>
        <w:separator/>
      </w:r>
    </w:p>
  </w:endnote>
  <w:endnote w:type="continuationSeparator" w:id="0">
    <w:p w14:paraId="4ABD9466" w14:textId="77777777" w:rsidR="00B82815" w:rsidRDefault="00B82815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7A2FE" w14:textId="77777777" w:rsidR="00B82815" w:rsidRDefault="00B82815" w:rsidP="00BF6AFD">
      <w:pPr>
        <w:spacing w:after="0" w:line="240" w:lineRule="auto"/>
      </w:pPr>
      <w:r>
        <w:separator/>
      </w:r>
    </w:p>
  </w:footnote>
  <w:footnote w:type="continuationSeparator" w:id="0">
    <w:p w14:paraId="3BE89C83" w14:textId="77777777" w:rsidR="00B82815" w:rsidRDefault="00B82815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26D35AA"/>
    <w:multiLevelType w:val="hybridMultilevel"/>
    <w:tmpl w:val="09BE3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793BA4"/>
    <w:multiLevelType w:val="hybridMultilevel"/>
    <w:tmpl w:val="749AB5AE"/>
    <w:lvl w:ilvl="0" w:tplc="52DE7A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E7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6A5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62D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D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526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CA4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900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046F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D14"/>
    <w:rsid w:val="00021614"/>
    <w:rsid w:val="000E720C"/>
    <w:rsid w:val="001372C8"/>
    <w:rsid w:val="00183630"/>
    <w:rsid w:val="001920A0"/>
    <w:rsid w:val="001947E7"/>
    <w:rsid w:val="00196166"/>
    <w:rsid w:val="001D0847"/>
    <w:rsid w:val="001D654C"/>
    <w:rsid w:val="001F61A1"/>
    <w:rsid w:val="00227118"/>
    <w:rsid w:val="00286CC9"/>
    <w:rsid w:val="00307096"/>
    <w:rsid w:val="00307EC9"/>
    <w:rsid w:val="0032185E"/>
    <w:rsid w:val="00336F9F"/>
    <w:rsid w:val="00365EBB"/>
    <w:rsid w:val="003B391D"/>
    <w:rsid w:val="003B40E4"/>
    <w:rsid w:val="00422379"/>
    <w:rsid w:val="004249A5"/>
    <w:rsid w:val="0048634A"/>
    <w:rsid w:val="005259A3"/>
    <w:rsid w:val="005277F2"/>
    <w:rsid w:val="005473B9"/>
    <w:rsid w:val="0056054A"/>
    <w:rsid w:val="00571D35"/>
    <w:rsid w:val="005E5178"/>
    <w:rsid w:val="0063311A"/>
    <w:rsid w:val="0068396D"/>
    <w:rsid w:val="006A2E06"/>
    <w:rsid w:val="007014C5"/>
    <w:rsid w:val="007647EF"/>
    <w:rsid w:val="007E3C3A"/>
    <w:rsid w:val="0089764D"/>
    <w:rsid w:val="008B000B"/>
    <w:rsid w:val="008D78D0"/>
    <w:rsid w:val="00954C06"/>
    <w:rsid w:val="00960A60"/>
    <w:rsid w:val="009915C8"/>
    <w:rsid w:val="009F3198"/>
    <w:rsid w:val="00A209F8"/>
    <w:rsid w:val="00A54316"/>
    <w:rsid w:val="00A769D1"/>
    <w:rsid w:val="00A85868"/>
    <w:rsid w:val="00A95BFB"/>
    <w:rsid w:val="00AB72BA"/>
    <w:rsid w:val="00AD7341"/>
    <w:rsid w:val="00B11C6B"/>
    <w:rsid w:val="00B16D26"/>
    <w:rsid w:val="00B23549"/>
    <w:rsid w:val="00B26F54"/>
    <w:rsid w:val="00B33D14"/>
    <w:rsid w:val="00B63D85"/>
    <w:rsid w:val="00B65BE7"/>
    <w:rsid w:val="00B82815"/>
    <w:rsid w:val="00BF6AFD"/>
    <w:rsid w:val="00C16332"/>
    <w:rsid w:val="00C476E1"/>
    <w:rsid w:val="00CD1DEA"/>
    <w:rsid w:val="00CE478B"/>
    <w:rsid w:val="00D15610"/>
    <w:rsid w:val="00D242D0"/>
    <w:rsid w:val="00D27440"/>
    <w:rsid w:val="00D76F2D"/>
    <w:rsid w:val="00D963E6"/>
    <w:rsid w:val="00DA742C"/>
    <w:rsid w:val="00DB5D32"/>
    <w:rsid w:val="00EE0A38"/>
    <w:rsid w:val="00F62E73"/>
    <w:rsid w:val="00F65FF0"/>
    <w:rsid w:val="00F66B21"/>
    <w:rsid w:val="00F83409"/>
    <w:rsid w:val="00F91568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95713F"/>
  <w15:chartTrackingRefBased/>
  <w15:docId w15:val="{AA5521B1-0CE1-47A2-BA17-93F81D7F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styleId="GridTable1Light">
    <w:name w:val="Grid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3">
    <w:name w:val="Grid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03A99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2">
    <w:name w:val="List Table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3">
    <w:name w:val="List Table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styleId="PlainTable1">
    <w:name w:val="Plain Table 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21614"/>
  </w:style>
  <w:style w:type="character" w:customStyle="1" w:styleId="apple-converted-space">
    <w:name w:val="apple-converted-space"/>
    <w:basedOn w:val="DefaultParagraphFont"/>
    <w:rsid w:val="00C16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goodreads.com/author/show/12115.Ansel_Adam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goodreads.com/author/show/12115.Ansel_Adams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ell%20acke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3E26FC7C2854EBF93A606221304A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004DA-DA93-4C50-A0A3-E852EB3DA005}"/>
      </w:docPartPr>
      <w:docPartBody>
        <w:p w:rsidR="00080ADD" w:rsidRDefault="006A7F22">
          <w:pPr>
            <w:pStyle w:val="73E26FC7C2854EBF93A606221304A915"/>
          </w:pPr>
          <w:r w:rsidRPr="00365EBB">
            <w:rPr>
              <w:rStyle w:val="PlaceholderText"/>
            </w:rPr>
            <w:t>Who We Are</w:t>
          </w:r>
        </w:p>
      </w:docPartBody>
    </w:docPart>
    <w:docPart>
      <w:docPartPr>
        <w:name w:val="17710995F00B4A48A977195D9D289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7B0A0-6E81-45AC-A1F1-4CF7316E8A78}"/>
      </w:docPartPr>
      <w:docPartBody>
        <w:p w:rsidR="00080ADD" w:rsidRDefault="006A7F22">
          <w:pPr>
            <w:pStyle w:val="17710995F00B4A48A977195D9D28983B"/>
          </w:pPr>
          <w:r>
            <w:t>About Us</w:t>
          </w:r>
        </w:p>
      </w:docPartBody>
    </w:docPart>
    <w:docPart>
      <w:docPartPr>
        <w:name w:val="1751696405394EA48A9573A448378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47435-296C-4B8E-9C46-C9B7CF8FE6C7}"/>
      </w:docPartPr>
      <w:docPartBody>
        <w:p w:rsidR="00080ADD" w:rsidRDefault="006A7F22">
          <w:pPr>
            <w:pStyle w:val="1751696405394EA48A9573A448378B6A"/>
          </w:pPr>
          <w:r>
            <w:t>Contact Us</w:t>
          </w:r>
        </w:p>
      </w:docPartBody>
    </w:docPart>
    <w:docPart>
      <w:docPartPr>
        <w:name w:val="9B3D298D846C4008B472DADFF953A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82EC4-101C-49B0-9BA6-739FA9E46565}"/>
      </w:docPartPr>
      <w:docPartBody>
        <w:p w:rsidR="00080ADD" w:rsidRDefault="006A7F22">
          <w:pPr>
            <w:pStyle w:val="9B3D298D846C4008B472DADFF953A5B1"/>
          </w:pPr>
          <w:r>
            <w:t>Company Name</w:t>
          </w:r>
        </w:p>
      </w:docPartBody>
    </w:docPart>
    <w:docPart>
      <w:docPartPr>
        <w:name w:val="E5EBC1C2E16548BF8DBC4132D35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A9CD6-FB71-4E03-91B4-8077E11C2455}"/>
      </w:docPartPr>
      <w:docPartBody>
        <w:p w:rsidR="00080ADD" w:rsidRDefault="006A7F22">
          <w:pPr>
            <w:pStyle w:val="E5EBC1C2E16548BF8DBC4132D35BBB51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F22"/>
    <w:rsid w:val="00080ADD"/>
    <w:rsid w:val="00345FA8"/>
    <w:rsid w:val="004334BB"/>
    <w:rsid w:val="006A7F22"/>
    <w:rsid w:val="00835B47"/>
    <w:rsid w:val="008D5C11"/>
    <w:rsid w:val="0097791B"/>
    <w:rsid w:val="00A2628C"/>
    <w:rsid w:val="00B818A1"/>
    <w:rsid w:val="00D2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3E26FC7C2854EBF93A606221304A915">
    <w:name w:val="73E26FC7C2854EBF93A606221304A915"/>
  </w:style>
  <w:style w:type="paragraph" w:customStyle="1" w:styleId="17710995F00B4A48A977195D9D28983B">
    <w:name w:val="17710995F00B4A48A977195D9D28983B"/>
  </w:style>
  <w:style w:type="paragraph" w:customStyle="1" w:styleId="1751696405394EA48A9573A448378B6A">
    <w:name w:val="1751696405394EA48A9573A448378B6A"/>
  </w:style>
  <w:style w:type="paragraph" w:customStyle="1" w:styleId="9B3D298D846C4008B472DADFF953A5B1">
    <w:name w:val="9B3D298D846C4008B472DADFF953A5B1"/>
  </w:style>
  <w:style w:type="paragraph" w:customStyle="1" w:styleId="E5EBC1C2E16548BF8DBC4132D35BBB51">
    <w:name w:val="E5EBC1C2E16548BF8DBC4132D35BBB51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3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Authorized User</dc:creator>
  <cp:keywords>Business Academy of Hospitality and Tourism B.A.H.T.</cp:keywords>
  <cp:lastModifiedBy>Acker, Jennell</cp:lastModifiedBy>
  <cp:revision>2</cp:revision>
  <cp:lastPrinted>2018-01-13T20:27:00Z</cp:lastPrinted>
  <dcterms:created xsi:type="dcterms:W3CDTF">2021-03-18T21:11:00Z</dcterms:created>
  <dcterms:modified xsi:type="dcterms:W3CDTF">2021-03-18T21:11:00Z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