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8A393" w14:textId="1A004163" w:rsidR="00115663" w:rsidRPr="00783D48" w:rsidRDefault="00CC4A44" w:rsidP="00783D48">
      <w:r>
        <w:rPr>
          <w:noProof/>
        </w:rPr>
        <w:pict w14:anchorId="04861D3A">
          <v:shapetype id="_x0000_t202" coordsize="21600,21600" o:spt="202" path="m,l,21600r21600,l21600,xe">
            <v:stroke joinstyle="miter"/>
            <v:path gradientshapeok="t" o:connecttype="rect"/>
          </v:shapetype>
          <v:shape id="Text Box 9" o:spid="_x0000_s2060" type="#_x0000_t202" style="position:absolute;margin-left:-5pt;margin-top:574.5pt;width:339pt;height:69.5pt;z-index:251680768;visibility:visible;mso-wrap-style:square;mso-width-percent:0;mso-wrap-distance-left:9pt;mso-wrap-distance-top:3.6pt;mso-wrap-distance-right:9pt;mso-wrap-distance-bottom:3.6pt;mso-position-horizontal:absolute;mso-position-horizontal-relative:margin;mso-position-vertical:absolute;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">
            <v:stroke dashstyle="1 1"/>
            <v:textbox>
              <w:txbxContent>
                <w:p w14:paraId="0AE830DB" w14:textId="22B99AA7" w:rsidR="0067767D" w:rsidRPr="00F6092D" w:rsidRDefault="0067767D" w:rsidP="002B3BA4">
                  <w:pPr>
                    <w:spacing w:after="0" w:line="240" w:lineRule="auto"/>
                    <w:jc w:val="center"/>
                    <w:rPr>
                      <w:rFonts w:ascii="CK Nouveau" w:hAnsi="CK Nouveau"/>
                      <w:b/>
                      <w:bCs/>
                    </w:rPr>
                  </w:pPr>
                  <w:r>
                    <w:rPr>
                      <w:rFonts w:ascii="CK Nouveau" w:hAnsi="CK Nouveau"/>
                      <w:b/>
                      <w:bCs/>
                    </w:rPr>
                    <w:t>Tardy Policy</w:t>
                  </w:r>
                </w:p>
                <w:p w14:paraId="496DFF32" w14:textId="0B4AE4FF" w:rsidR="00CC4A44" w:rsidRDefault="00180F2C" w:rsidP="00CC4A44">
                  <w:pPr>
                    <w:spacing w:after="0" w:line="240" w:lineRule="auto"/>
                  </w:pPr>
                  <w:r>
                    <w:rPr>
                      <w:rFonts w:ascii="CK Nouveau" w:hAnsi="CK Nouveau"/>
                    </w:rPr>
                    <w:t>Students are tardy if they are not in their seats and ready to work when the bell rings</w:t>
                  </w:r>
                  <w:r w:rsidR="006C2A21">
                    <w:rPr>
                      <w:rFonts w:ascii="CK Nouveau" w:hAnsi="CK Nouveau"/>
                    </w:rPr>
                    <w:t xml:space="preserve"> unless they have a pass from their previous teacher.</w:t>
                  </w:r>
                  <w:r w:rsidR="00D41A3D">
                    <w:rPr>
                      <w:rFonts w:ascii="CK Nouveau" w:hAnsi="CK Nouveau"/>
                    </w:rPr>
                    <w:t xml:space="preserve"> </w:t>
                  </w:r>
                </w:p>
              </w:txbxContent>
            </v:textbox>
            <w10:wrap type="square" anchorx="margin" anchory="margin"/>
          </v:shape>
        </w:pict>
      </w:r>
      <w:r w:rsidR="00000000">
        <w:rPr>
          <w:noProof/>
        </w:rPr>
        <w:pict w14:anchorId="203382C8">
          <v:shape id="_x0000_s2051" type="#_x0000_t202" style="position:absolute;margin-left:0;margin-top:149pt;width:544.5pt;height:109.5pt;z-index:251661312;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" strokeweight="2pt">
            <v:stroke linestyle="thinThin"/>
            <v:textbox>
              <w:txbxContent>
                <w:p w14:paraId="76178B82" w14:textId="77777777" w:rsidR="004A4CA3" w:rsidRPr="00513816" w:rsidRDefault="004A4CA3" w:rsidP="00F02717">
                  <w:pPr>
                    <w:spacing w:after="0"/>
                    <w:jc w:val="center"/>
                    <w:rPr>
                      <w:sz w:val="28"/>
                    </w:rPr>
                  </w:pPr>
                  <w:r w:rsidRPr="00D7142A">
                    <w:rPr>
                      <w:rFonts w:ascii="KG She Persisted" w:hAnsi="KG She Persisted"/>
                      <w:sz w:val="28"/>
                    </w:rPr>
                    <w:t>Be Respectful</w:t>
                  </w:r>
                  <w:r>
                    <w:rPr>
                      <w:sz w:val="28"/>
                    </w:rPr>
                    <w:tab/>
                  </w:r>
                  <w:r>
                    <w:rPr>
                      <w:sz w:val="28"/>
                    </w:rPr>
                    <w:tab/>
                  </w:r>
                  <w:r w:rsidRPr="00D7142A">
                    <w:rPr>
                      <w:rFonts w:ascii="KG She Persisted" w:hAnsi="KG She Persisted"/>
                      <w:sz w:val="28"/>
                    </w:rPr>
                    <w:t>Be Responsible</w:t>
                  </w:r>
                  <w:r w:rsidRPr="00D7142A">
                    <w:rPr>
                      <w:rFonts w:ascii="KG She Persisted" w:hAnsi="KG She Persisted"/>
                      <w:sz w:val="28"/>
                    </w:rPr>
                    <w:tab/>
                  </w:r>
                  <w:r>
                    <w:rPr>
                      <w:sz w:val="28"/>
                    </w:rPr>
                    <w:tab/>
                  </w:r>
                  <w:r w:rsidRPr="00D7142A">
                    <w:rPr>
                      <w:rFonts w:ascii="KG She Persisted" w:hAnsi="KG She Persisted"/>
                      <w:sz w:val="28"/>
                    </w:rPr>
                    <w:t>Be Safe</w:t>
                  </w:r>
                </w:p>
                <w:p w14:paraId="004FF6B0" w14:textId="77777777" w:rsidR="004A4CA3" w:rsidRDefault="004A4CA3" w:rsidP="00F02717">
                  <w:pPr>
                    <w:spacing w:after="0"/>
                  </w:pPr>
                  <w:r>
                    <w:t xml:space="preserve">We will be learning about Kohlberg’s Levels of Moral Development in class. In the highest levels, people are motivated not by rewards or consequences, but by consideration for others and a personal code. We will be working to achieve these levels. There will still be consequences, including written warnings, detentions and lowered Citizenship grades, but the focus will be on students making the right choices for the right reasons. </w:t>
                  </w:r>
                </w:p>
              </w:txbxContent>
            </v:textbox>
            <w10:wrap type="square"/>
          </v:shape>
        </w:pict>
      </w:r>
      <w:r w:rsidR="00000000">
        <w:rPr>
          <w:noProof/>
        </w:rPr>
        <w:pict w14:anchorId="71A237A5">
          <v:shape id="_x0000_s2063" type="#_x0000_t202" style="position:absolute;margin-left:341.25pt;margin-top:553.25pt;width:198pt;height:89.25pt;z-index:25169203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fit-shape-to-text:t">
              <w:txbxContent>
                <w:p w14:paraId="74CE3A1B" w14:textId="2F3281C0" w:rsidR="00FF3026" w:rsidRPr="00D7142A" w:rsidRDefault="00FF3026" w:rsidP="00FF3026">
                  <w:pPr>
                    <w:jc w:val="center"/>
                    <w:rPr>
                      <w:rFonts w:ascii="Haettenschweiler" w:hAnsi="Haettenschweiler"/>
                      <w:sz w:val="28"/>
                      <w:szCs w:val="28"/>
                    </w:rPr>
                  </w:pPr>
                  <w:r w:rsidRPr="00D7142A">
                    <w:rPr>
                      <w:rFonts w:ascii="Haettenschweiler" w:hAnsi="Haettenschweiler"/>
                      <w:sz w:val="28"/>
                      <w:szCs w:val="28"/>
                    </w:rPr>
                    <w:t>GUM, PHONE, DRESS CODE</w:t>
                  </w:r>
                </w:p>
                <w:p w14:paraId="676ADD20" w14:textId="0E6555A6" w:rsidR="00FF3026" w:rsidRDefault="00FF3026" w:rsidP="00FF3026">
                  <w:pPr>
                    <w:jc w:val="both"/>
                  </w:pPr>
                  <w:r>
                    <w:t xml:space="preserve">All school expectations will </w:t>
                  </w:r>
                  <w:proofErr w:type="gramStart"/>
                  <w:r>
                    <w:t>be  enforced</w:t>
                  </w:r>
                  <w:proofErr w:type="gramEnd"/>
                  <w:r>
                    <w:t xml:space="preserve"> </w:t>
                  </w:r>
                  <w:r w:rsidR="00597DEC">
                    <w:t>following the Student Handbook.</w:t>
                  </w:r>
                </w:p>
              </w:txbxContent>
            </v:textbox>
            <w10:wrap type="square"/>
          </v:shape>
        </w:pict>
      </w:r>
      <w:r w:rsidR="00000000">
        <w:rPr>
          <w:noProof/>
        </w:rPr>
        <w:pict w14:anchorId="64D74F89">
          <v:shape id="_x0000_s2062" type="#_x0000_t202" style="position:absolute;margin-left:341.25pt;margin-top:481.25pt;width:207pt;height:59.9pt;z-index:251689984;visibility:visible;mso-height-percent:200;mso-wrap-distance-left:9pt;mso-wrap-distance-top:3.6pt;mso-wrap-distance-right:9pt;mso-wrap-distance-bottom:3.6pt;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">
            <v:textbox style="mso-fit-shape-to-text:t">
              <w:txbxContent>
                <w:p w14:paraId="0C483EE4" w14:textId="702C17D2" w:rsidR="00384780" w:rsidRDefault="00384780">
                  <w:r>
                    <w:t>If you borrow a book from my class library, you agree to return it in good condition or replace it.</w:t>
                  </w:r>
                </w:p>
              </w:txbxContent>
            </v:textbox>
            <w10:wrap type="square" anchorx="margin" anchory="margin"/>
          </v:shape>
        </w:pict>
      </w:r>
      <w:r w:rsidR="00000000">
        <w:rPr>
          <w:noProof/>
        </w:rPr>
        <w:pict w14:anchorId="47CA92C5">
          <v:shape id="Text Box 1" o:spid="_x0000_s2061" type="#_x0000_t202" style="position:absolute;margin-left:342.5pt;margin-top:490.75pt;width:207pt;height:9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" fillcolor="white [3201]" strokeweight=".5pt">
            <v:textbox>
              <w:txbxContent>
                <w:p w14:paraId="06B05503" w14:textId="2BB8A3E4" w:rsidR="00735349" w:rsidRDefault="00735349">
                  <w:r>
                    <w:t>DRESS CODE, GUM, PHONE</w:t>
                  </w:r>
                </w:p>
                <w:p w14:paraId="325F17A1" w14:textId="2C50404F" w:rsidR="00735349" w:rsidRDefault="00735349">
                  <w:r>
                    <w:t xml:space="preserve">All school rules from the agenda will be enforced, no matter what happens in other classrooms. </w:t>
                  </w:r>
                </w:p>
              </w:txbxContent>
            </v:textbox>
          </v:shape>
        </w:pict>
      </w:r>
      <w:r w:rsidR="00000000">
        <w:rPr>
          <w:noProof/>
        </w:rPr>
        <w:pict w14:anchorId="72D86080">
          <v:shape id="_x0000_s2059" type="#_x0000_t202" style="position:absolute;margin-left:333pt;margin-top:77pt;width:185.9pt;height:66.7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">
            <v:stroke dashstyle="3 1"/>
            <v:textbox>
              <w:txbxContent>
                <w:p w14:paraId="012860A6" w14:textId="13A4B011" w:rsidR="00F6092D" w:rsidRPr="0067767D" w:rsidRDefault="00974FF0" w:rsidP="0067767D">
                  <w:pPr>
                    <w:spacing w:after="0" w:line="240" w:lineRule="auto"/>
                    <w:jc w:val="center"/>
                    <w:rPr>
                      <w:rFonts w:ascii="Arial Narrow" w:hAnsi="Arial Narrow"/>
                      <w:b/>
                      <w:bCs/>
                    </w:rPr>
                  </w:pPr>
                  <w:r>
                    <w:rPr>
                      <w:rFonts w:ascii="Arial Narrow" w:hAnsi="Arial Narrow"/>
                      <w:b/>
                      <w:bCs/>
                    </w:rPr>
                    <w:t xml:space="preserve">Independent </w:t>
                  </w:r>
                  <w:r w:rsidRPr="0067767D">
                    <w:rPr>
                      <w:rFonts w:ascii="Arial Narrow" w:hAnsi="Arial Narrow"/>
                      <w:b/>
                      <w:bCs/>
                    </w:rPr>
                    <w:t>Reading</w:t>
                  </w:r>
                </w:p>
                <w:p w14:paraId="637AD957" w14:textId="76A390BA" w:rsidR="00F6092D" w:rsidRPr="002B3BA4" w:rsidRDefault="00F6092D" w:rsidP="00F6092D">
                  <w:pPr>
                    <w:spacing w:after="0" w:line="240" w:lineRule="auto"/>
                    <w:rPr>
                      <w:rFonts w:ascii="Arial Narrow" w:hAnsi="Arial Narrow"/>
                      <w:sz w:val="22"/>
                      <w:szCs w:val="18"/>
                    </w:rPr>
                  </w:pPr>
                  <w:r w:rsidRPr="002B3BA4">
                    <w:rPr>
                      <w:rFonts w:ascii="Arial Narrow" w:hAnsi="Arial Narrow"/>
                      <w:sz w:val="22"/>
                      <w:szCs w:val="18"/>
                    </w:rPr>
                    <w:t xml:space="preserve">All students are expected to complete </w:t>
                  </w:r>
                  <w:r w:rsidR="00974FF0">
                    <w:rPr>
                      <w:rFonts w:ascii="Arial Narrow" w:hAnsi="Arial Narrow"/>
                      <w:sz w:val="22"/>
                      <w:szCs w:val="18"/>
                    </w:rPr>
                    <w:t>independent</w:t>
                  </w:r>
                  <w:r w:rsidRPr="002B3BA4">
                    <w:rPr>
                      <w:rFonts w:ascii="Arial Narrow" w:hAnsi="Arial Narrow"/>
                      <w:sz w:val="22"/>
                      <w:szCs w:val="18"/>
                    </w:rPr>
                    <w:t xml:space="preserve"> reading requirements. Students will have book </w:t>
                  </w:r>
                  <w:r w:rsidR="00735349">
                    <w:rPr>
                      <w:rFonts w:ascii="Arial Narrow" w:hAnsi="Arial Narrow"/>
                      <w:sz w:val="22"/>
                      <w:szCs w:val="18"/>
                    </w:rPr>
                    <w:t>projects</w:t>
                  </w:r>
                  <w:r w:rsidRPr="002B3BA4">
                    <w:rPr>
                      <w:rFonts w:ascii="Arial Narrow" w:hAnsi="Arial Narrow"/>
                      <w:sz w:val="22"/>
                      <w:szCs w:val="18"/>
                    </w:rPr>
                    <w:t xml:space="preserve"> each grading period.</w:t>
                  </w:r>
                </w:p>
              </w:txbxContent>
            </v:textbox>
            <w10:wrap type="square"/>
          </v:shape>
        </w:pict>
      </w:r>
      <w:r w:rsidR="00000000">
        <w:rPr>
          <w:noProof/>
        </w:rPr>
        <w:pict w14:anchorId="629FB7EC">
          <v:shape id="_x0000_s2058" type="#_x0000_t202" style="position:absolute;margin-left:332.5pt;margin-top:.5pt;width:185.9pt;height:76.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">
            <v:stroke dashstyle="1 1"/>
            <v:textbox>
              <w:txbxContent>
                <w:p w14:paraId="3A80EBB7" w14:textId="5F480FB9" w:rsidR="00F6092D" w:rsidRPr="00F6092D" w:rsidRDefault="00F6092D" w:rsidP="006C2A21">
                  <w:pPr>
                    <w:spacing w:after="0" w:line="240" w:lineRule="auto"/>
                    <w:jc w:val="center"/>
                    <w:rPr>
                      <w:rFonts w:ascii="CK Nouveau" w:hAnsi="CK Nouveau"/>
                      <w:b/>
                      <w:bCs/>
                    </w:rPr>
                  </w:pPr>
                  <w:r w:rsidRPr="00F6092D">
                    <w:rPr>
                      <w:rFonts w:ascii="CK Nouveau" w:hAnsi="CK Nouveau"/>
                      <w:b/>
                      <w:bCs/>
                    </w:rPr>
                    <w:t>Cell Phone Policy</w:t>
                  </w:r>
                </w:p>
                <w:p w14:paraId="6A901D59" w14:textId="779A1D59" w:rsidR="00F6092D" w:rsidRPr="006F3D77" w:rsidRDefault="00F6092D" w:rsidP="006C2A21">
                  <w:pPr>
                    <w:spacing w:after="0" w:line="240" w:lineRule="auto"/>
                    <w:rPr>
                      <w:rFonts w:ascii="CK Nouveau" w:hAnsi="CK Nouveau"/>
                      <w:sz w:val="22"/>
                      <w:szCs w:val="18"/>
                    </w:rPr>
                  </w:pPr>
                  <w:r w:rsidRPr="006F3D77">
                    <w:rPr>
                      <w:rFonts w:ascii="CK Nouveau" w:hAnsi="CK Nouveau"/>
                      <w:sz w:val="22"/>
                      <w:szCs w:val="18"/>
                    </w:rPr>
                    <w:t xml:space="preserve">Students are not allowed to use cell phones in class. All cell phones must be turned off and stored in backpacks during class. </w:t>
                  </w:r>
                </w:p>
              </w:txbxContent>
            </v:textbox>
            <w10:wrap type="square"/>
          </v:shape>
        </w:pict>
      </w:r>
      <w:r w:rsidR="00000000">
        <w:rPr>
          <w:noProof/>
        </w:rPr>
        <w:pict w14:anchorId="24F5D142">
          <v:shape id="_x0000_s2057" type="#_x0000_t202" style="position:absolute;margin-left:-3.75pt;margin-top:487.25pt;width:336.75pt;height:77.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" strokeweight="2pt">
            <v:stroke linestyle="thinThin"/>
            <v:textbox>
              <w:txbxContent>
                <w:p w14:paraId="28AE7BC0" w14:textId="75675087" w:rsidR="0067767D" w:rsidRPr="00513816" w:rsidRDefault="0067767D" w:rsidP="006C2A21">
                  <w:pPr>
                    <w:spacing w:after="0" w:line="240" w:lineRule="auto"/>
                    <w:jc w:val="center"/>
                    <w:rPr>
                      <w:sz w:val="28"/>
                    </w:rPr>
                  </w:pPr>
                  <w:r>
                    <w:rPr>
                      <w:sz w:val="28"/>
                    </w:rPr>
                    <w:t>Attendance</w:t>
                  </w:r>
                </w:p>
                <w:p w14:paraId="233AD8DC" w14:textId="77777777" w:rsidR="00384780" w:rsidRDefault="00384780" w:rsidP="006C2A21">
                  <w:pPr>
                    <w:spacing w:after="0" w:line="240" w:lineRule="auto"/>
                    <w:rPr>
                      <w:sz w:val="22"/>
                    </w:rPr>
                  </w:pPr>
                  <w:r>
                    <w:rPr>
                      <w:sz w:val="22"/>
                    </w:rPr>
                    <w:t>When you are absent</w:t>
                  </w:r>
                </w:p>
                <w:p w14:paraId="1262AFF8" w14:textId="77777777" w:rsidR="00384780" w:rsidRDefault="00384780" w:rsidP="006C2A21">
                  <w:pPr>
                    <w:spacing w:after="0" w:line="240" w:lineRule="auto"/>
                    <w:rPr>
                      <w:sz w:val="22"/>
                    </w:rPr>
                  </w:pPr>
                  <w:r>
                    <w:rPr>
                      <w:sz w:val="22"/>
                    </w:rPr>
                    <w:t>1.  Copy the agenda</w:t>
                  </w:r>
                </w:p>
                <w:p w14:paraId="24C58F55" w14:textId="77777777" w:rsidR="00384780" w:rsidRDefault="00384780" w:rsidP="006C2A21">
                  <w:pPr>
                    <w:spacing w:after="0" w:line="240" w:lineRule="auto"/>
                    <w:rPr>
                      <w:sz w:val="22"/>
                    </w:rPr>
                  </w:pPr>
                  <w:r>
                    <w:rPr>
                      <w:sz w:val="22"/>
                    </w:rPr>
                    <w:t>2.  Attend office hour to make up the work.</w:t>
                  </w:r>
                </w:p>
                <w:p w14:paraId="2A475D3B" w14:textId="45B959C6" w:rsidR="0067767D" w:rsidRPr="00F02717" w:rsidRDefault="00384780" w:rsidP="006C2A21">
                  <w:pPr>
                    <w:spacing w:after="0" w:line="240" w:lineRule="auto"/>
                    <w:rPr>
                      <w:sz w:val="22"/>
                    </w:rPr>
                  </w:pPr>
                  <w:r>
                    <w:rPr>
                      <w:sz w:val="22"/>
                    </w:rPr>
                    <w:t>3.  1 day absence = 1 day extension</w:t>
                  </w:r>
                  <w:r w:rsidR="00180F2C">
                    <w:rPr>
                      <w:sz w:val="22"/>
                    </w:rPr>
                    <w:t>.</w:t>
                  </w:r>
                </w:p>
                <w:p w14:paraId="48CE2B86" w14:textId="77777777" w:rsidR="0067767D" w:rsidRDefault="0067767D" w:rsidP="0067767D">
                  <w:pPr>
                    <w:spacing w:after="0"/>
                  </w:pPr>
                </w:p>
              </w:txbxContent>
            </v:textbox>
            <w10:wrap type="square"/>
          </v:shape>
        </w:pict>
      </w:r>
      <w:r w:rsidR="00000000">
        <w:rPr>
          <w:noProof/>
        </w:rPr>
        <w:pict w14:anchorId="39305021">
          <v:shape id="Text Box 10" o:spid="_x0000_s2056" type="#_x0000_t202" style="position:absolute;margin-left:-2.25pt;margin-top:404pt;width:336pt;height:77.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">
            <v:stroke dashstyle="1 1"/>
            <v:textbox>
              <w:txbxContent>
                <w:p w14:paraId="41469981" w14:textId="7B2302B8" w:rsidR="00180F2C" w:rsidRPr="00D7142A" w:rsidRDefault="0067767D" w:rsidP="006C2A21">
                  <w:pPr>
                    <w:spacing w:after="0" w:line="240" w:lineRule="auto"/>
                    <w:jc w:val="center"/>
                    <w:rPr>
                      <w:rFonts w:ascii="Watermelon Script Demo" w:hAnsi="Watermelon Script Demo"/>
                      <w:b/>
                      <w:bCs/>
                      <w:sz w:val="22"/>
                    </w:rPr>
                  </w:pPr>
                  <w:r w:rsidRPr="00D7142A">
                    <w:rPr>
                      <w:rFonts w:ascii="Watermelon Script Demo" w:hAnsi="Watermelon Script Demo"/>
                      <w:b/>
                      <w:bCs/>
                    </w:rPr>
                    <w:t>Academic Honesty</w:t>
                  </w:r>
                </w:p>
                <w:p w14:paraId="0FB3B6A1" w14:textId="4B527A4F" w:rsidR="0067767D" w:rsidRPr="00180F2C" w:rsidRDefault="0067767D" w:rsidP="006C2A21">
                  <w:pPr>
                    <w:spacing w:after="0" w:line="240" w:lineRule="auto"/>
                    <w:rPr>
                      <w:rFonts w:ascii="Arial" w:hAnsi="Arial" w:cs="Arial"/>
                      <w:sz w:val="22"/>
                    </w:rPr>
                  </w:pPr>
                  <w:r w:rsidRPr="00180F2C">
                    <w:rPr>
                      <w:rFonts w:ascii="Arial" w:hAnsi="Arial" w:cs="Arial"/>
                      <w:sz w:val="22"/>
                    </w:rPr>
                    <w:t>Every assignment must be the original work of the student. Students may not help each other or copy from any source without permission from the teacher.</w:t>
                  </w:r>
                  <w:r w:rsidR="00180F2C" w:rsidRPr="00180F2C">
                    <w:rPr>
                      <w:rFonts w:ascii="Arial" w:hAnsi="Arial" w:cs="Arial"/>
                      <w:sz w:val="22"/>
                    </w:rPr>
                    <w:t xml:space="preserve"> Cheating or unauthorized collaboration will result in zero for both students.</w:t>
                  </w:r>
                </w:p>
                <w:p w14:paraId="456EB882" w14:textId="74D600CA" w:rsidR="0067767D" w:rsidRPr="00F6092D" w:rsidRDefault="0067767D" w:rsidP="0067767D">
                  <w:pPr>
                    <w:spacing w:after="0"/>
                    <w:jc w:val="center"/>
                    <w:rPr>
                      <w:rFonts w:ascii="CK Nouveau" w:hAnsi="CK Nouveau"/>
                      <w:b/>
                      <w:bCs/>
                    </w:rPr>
                  </w:pPr>
                </w:p>
                <w:p w14:paraId="43A923C6" w14:textId="77777777" w:rsidR="0067767D" w:rsidRPr="00F6092D" w:rsidRDefault="0067767D" w:rsidP="0067767D">
                  <w:pPr>
                    <w:spacing w:after="0"/>
                    <w:rPr>
                      <w:rFonts w:ascii="CK Nouveau" w:hAnsi="CK Nouveau"/>
                    </w:rPr>
                  </w:pPr>
                  <w:r w:rsidRPr="00F6092D">
                    <w:rPr>
                      <w:rFonts w:ascii="CK Nouveau" w:hAnsi="CK Nouveau"/>
                    </w:rPr>
                    <w:t xml:space="preserve">Students are not allowed to use cell phones in class. All cell phones must be turned off and stored in backpacks during class. </w:t>
                  </w:r>
                </w:p>
              </w:txbxContent>
            </v:textbox>
            <w10:wrap type="square"/>
          </v:shape>
        </w:pict>
      </w:r>
      <w:r w:rsidR="00000000">
        <w:rPr>
          <w:noProof/>
        </w:rPr>
        <w:pict w14:anchorId="0005BC2A">
          <v:shape id="_x0000_s2055" type="#_x0000_t202" style="position:absolute;margin-left:344.25pt;margin-top:263.75pt;width:201.75pt;height:21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">
            <v:textbox>
              <w:txbxContent>
                <w:p w14:paraId="778C64E6" w14:textId="673501DD" w:rsidR="004A4CA3" w:rsidRDefault="004A4CA3" w:rsidP="00C02E0C">
                  <w:pPr>
                    <w:jc w:val="center"/>
                  </w:pPr>
                  <w:r>
                    <w:t>Recommended Supplies</w:t>
                  </w:r>
                </w:p>
                <w:p w14:paraId="6007C8D5" w14:textId="77777777" w:rsidR="004A4CA3" w:rsidRDefault="004A4CA3" w:rsidP="00F02717">
                  <w:pPr>
                    <w:spacing w:after="0" w:line="240" w:lineRule="auto"/>
                  </w:pPr>
                  <w:r>
                    <w:t>Filler paper (not notebook paper)</w:t>
                  </w:r>
                </w:p>
                <w:p w14:paraId="25B08832" w14:textId="77777777" w:rsidR="004A4CA3" w:rsidRDefault="004A4CA3" w:rsidP="00F02717">
                  <w:pPr>
                    <w:spacing w:after="0" w:line="240" w:lineRule="auto"/>
                  </w:pPr>
                  <w:r>
                    <w:t>2 #2 pencils</w:t>
                  </w:r>
                </w:p>
                <w:p w14:paraId="0065A076" w14:textId="77777777" w:rsidR="004A4CA3" w:rsidRDefault="004A4CA3" w:rsidP="00F02717">
                  <w:pPr>
                    <w:spacing w:after="0" w:line="240" w:lineRule="auto"/>
                  </w:pPr>
                  <w:r>
                    <w:t>2 Black pens</w:t>
                  </w:r>
                </w:p>
                <w:p w14:paraId="55C98E7B" w14:textId="77777777" w:rsidR="004A4CA3" w:rsidRDefault="004A4CA3" w:rsidP="00F02717">
                  <w:pPr>
                    <w:spacing w:after="0" w:line="240" w:lineRule="auto"/>
                  </w:pPr>
                  <w:r>
                    <w:t>2 Red pens</w:t>
                  </w:r>
                </w:p>
                <w:p w14:paraId="306BE6B1" w14:textId="77777777" w:rsidR="004A4CA3" w:rsidRDefault="004A4CA3" w:rsidP="00F02717">
                  <w:pPr>
                    <w:spacing w:after="0" w:line="240" w:lineRule="auto"/>
                  </w:pPr>
                  <w:r>
                    <w:t>Full set of Colored Pencils</w:t>
                  </w:r>
                </w:p>
                <w:p w14:paraId="367DECA4" w14:textId="77777777" w:rsidR="004A4CA3" w:rsidRDefault="004A4CA3" w:rsidP="00F02717">
                  <w:pPr>
                    <w:spacing w:after="0" w:line="240" w:lineRule="auto"/>
                  </w:pPr>
                  <w:r>
                    <w:t>Ruler</w:t>
                  </w:r>
                </w:p>
                <w:p w14:paraId="17EC2F57" w14:textId="77777777" w:rsidR="004A4CA3" w:rsidRDefault="004A4CA3" w:rsidP="00F02717">
                  <w:pPr>
                    <w:spacing w:after="0" w:line="240" w:lineRule="auto"/>
                  </w:pPr>
                  <w:r>
                    <w:t xml:space="preserve">Calculator </w:t>
                  </w:r>
                </w:p>
                <w:p w14:paraId="5AE0D553" w14:textId="0D2328CE" w:rsidR="004A4CA3" w:rsidRDefault="00C02E0C" w:rsidP="00F02717">
                  <w:pPr>
                    <w:spacing w:after="0" w:line="240" w:lineRule="auto"/>
                  </w:pPr>
                  <w:r>
                    <w:t>SSR</w:t>
                  </w:r>
                  <w:r w:rsidR="004A4CA3">
                    <w:t xml:space="preserve"> novel</w:t>
                  </w:r>
                </w:p>
                <w:p w14:paraId="7438D4B9" w14:textId="6FC12EEF" w:rsidR="009A31AD" w:rsidRDefault="004A4CA3" w:rsidP="009A31AD">
                  <w:pPr>
                    <w:spacing w:after="0" w:line="240" w:lineRule="auto"/>
                  </w:pPr>
                  <w:r>
                    <w:t>Spiral notebooks</w:t>
                  </w:r>
                </w:p>
                <w:p w14:paraId="61326814" w14:textId="77777777" w:rsidR="009A31AD" w:rsidRDefault="009A31AD" w:rsidP="009A31AD">
                  <w:pPr>
                    <w:spacing w:after="0" w:line="240" w:lineRule="auto"/>
                  </w:pPr>
                </w:p>
                <w:p w14:paraId="0ECD725E" w14:textId="36BFB969" w:rsidR="009A31AD" w:rsidRPr="009A31AD" w:rsidRDefault="009A31AD" w:rsidP="00C02E0C">
                  <w:pPr>
                    <w:spacing w:after="0" w:line="240" w:lineRule="auto"/>
                    <w:rPr>
                      <w:sz w:val="22"/>
                    </w:rPr>
                  </w:pPr>
                  <w:r w:rsidRPr="009A31AD">
                    <w:rPr>
                      <w:color w:val="212121"/>
                      <w:sz w:val="18"/>
                      <w:shd w:val="clear" w:color="auto" w:fill="FFFFFF"/>
                    </w:rPr>
                    <w:t>“</w:t>
                  </w:r>
                  <w:r w:rsidRPr="009A31AD">
                    <w:rPr>
                      <w:i/>
                      <w:iCs/>
                      <w:color w:val="212121"/>
                      <w:sz w:val="18"/>
                      <w:shd w:val="clear" w:color="auto" w:fill="FFFFFF"/>
                    </w:rPr>
                    <w:t>Education Code Section 49011 (a) states: ‘A pupil enrolled in a public school shall not be required to pay a pupil fee for participation in an educational activity.</w:t>
                  </w:r>
                  <w:r w:rsidRPr="009A31AD">
                    <w:rPr>
                      <w:i/>
                      <w:iCs/>
                      <w:color w:val="212121"/>
                      <w:shd w:val="clear" w:color="auto" w:fill="FFFFFF"/>
                    </w:rPr>
                    <w:t>’</w:t>
                  </w:r>
                  <w:r w:rsidRPr="009A31AD">
                    <w:rPr>
                      <w:color w:val="212121"/>
                      <w:shd w:val="clear" w:color="auto" w:fill="FFFFFF"/>
                    </w:rPr>
                    <w:t>”</w:t>
                  </w:r>
                </w:p>
                <w:p w14:paraId="09A6E576" w14:textId="5F656CCF" w:rsidR="009A31AD" w:rsidRDefault="009A31AD" w:rsidP="00F02717">
                  <w:pPr>
                    <w:spacing w:after="0" w:line="240" w:lineRule="auto"/>
                  </w:pPr>
                </w:p>
              </w:txbxContent>
            </v:textbox>
            <w10:wrap type="square"/>
          </v:shape>
        </w:pict>
      </w:r>
      <w:r w:rsidR="00000000">
        <w:rPr>
          <w:noProof/>
        </w:rPr>
        <w:pict w14:anchorId="523E0322">
          <v:shape id="_x0000_s2054" type="#_x0000_t202" style="position:absolute;margin-left:-2.25pt;margin-top:261.5pt;width:336pt;height:135.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">
            <v:textbox>
              <w:txbxContent>
                <w:p w14:paraId="234EA248" w14:textId="2C74F6C9" w:rsidR="004A4CA3" w:rsidRPr="00D7142A" w:rsidRDefault="0067767D" w:rsidP="006C2A21">
                  <w:pPr>
                    <w:spacing w:after="0" w:line="240" w:lineRule="auto"/>
                    <w:jc w:val="center"/>
                    <w:rPr>
                      <w:rFonts w:ascii="KG All of Me" w:hAnsi="KG All of Me"/>
                      <w:sz w:val="22"/>
                    </w:rPr>
                  </w:pPr>
                  <w:r w:rsidRPr="00D7142A">
                    <w:rPr>
                      <w:rFonts w:ascii="KG All of Me" w:hAnsi="KG All of Me"/>
                      <w:sz w:val="22"/>
                    </w:rPr>
                    <w:t>Grades</w:t>
                  </w:r>
                </w:p>
                <w:p w14:paraId="2500AF34" w14:textId="4C139538" w:rsidR="004A4CA3" w:rsidRPr="0067767D" w:rsidRDefault="004A4CA3" w:rsidP="006C2A21">
                  <w:pPr>
                    <w:spacing w:after="0" w:line="240" w:lineRule="auto"/>
                    <w:rPr>
                      <w:rFonts w:ascii="Comic Sans MS" w:hAnsi="Comic Sans MS"/>
                      <w:sz w:val="22"/>
                    </w:rPr>
                  </w:pPr>
                  <w:r w:rsidRPr="0067767D">
                    <w:rPr>
                      <w:rFonts w:ascii="Comic Sans MS" w:hAnsi="Comic Sans MS"/>
                      <w:sz w:val="22"/>
                    </w:rPr>
                    <w:t xml:space="preserve">The focus of this class is the learning, not the grades. Students will be able to see their classroom total at the end of each grading period. Students will use their agenda to track individual assignments and scores. </w:t>
                  </w:r>
                  <w:r w:rsidR="00D41A3D">
                    <w:rPr>
                      <w:rFonts w:ascii="Comic Sans MS" w:hAnsi="Comic Sans MS"/>
                      <w:sz w:val="22"/>
                    </w:rPr>
                    <w:t>Grades are a combination of assessments, classwork, and homework. All work must be on time for credit. Late work will not earn any points.</w:t>
                  </w:r>
                </w:p>
                <w:p w14:paraId="48AC5345" w14:textId="77777777" w:rsidR="004A4CA3" w:rsidRPr="0067767D" w:rsidRDefault="004A4CA3">
                  <w:pPr>
                    <w:rPr>
                      <w:rFonts w:ascii="Comic Sans MS" w:hAnsi="Comic Sans MS"/>
                    </w:rPr>
                  </w:pPr>
                </w:p>
              </w:txbxContent>
            </v:textbox>
            <w10:wrap type="square"/>
          </v:shape>
        </w:pict>
      </w:r>
      <w:r w:rsidR="00000000">
        <w:rPr>
          <w:noProof/>
        </w:rPr>
        <w:pict w14:anchorId="54FD0F3A">
          <v:shape id="_x0000_s2053" type="#_x0000_t202" style="position:absolute;margin-left:0;margin-top:1.5pt;width:321.75pt;height:13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" strokeweight="3pt">
            <v:stroke linestyle="thickBetweenThin"/>
            <v:textbox>
              <w:txbxContent>
                <w:p w14:paraId="53CED3C8" w14:textId="41063EB5" w:rsidR="007A458C" w:rsidRPr="00D7142A" w:rsidRDefault="007A458C" w:rsidP="006C2A21">
                  <w:pPr>
                    <w:spacing w:after="0" w:line="240" w:lineRule="auto"/>
                    <w:jc w:val="center"/>
                    <w:rPr>
                      <w:rFonts w:ascii="KG OnlyHope" w:hAnsi="KG OnlyHope"/>
                      <w:szCs w:val="24"/>
                    </w:rPr>
                  </w:pPr>
                  <w:r w:rsidRPr="00D7142A">
                    <w:rPr>
                      <w:rFonts w:ascii="KG OnlyHope" w:hAnsi="KG OnlyHope"/>
                      <w:szCs w:val="24"/>
                    </w:rPr>
                    <w:t>Course Description</w:t>
                  </w:r>
                </w:p>
                <w:p w14:paraId="327E80AC" w14:textId="0B04D793" w:rsidR="007A458C" w:rsidRPr="007A458C" w:rsidRDefault="007A458C" w:rsidP="006C2A21">
                  <w:pPr>
                    <w:spacing w:after="0" w:line="240" w:lineRule="auto"/>
                    <w:jc w:val="center"/>
                    <w:rPr>
                      <w:rFonts w:ascii="Comic Sans MS" w:hAnsi="Comic Sans MS"/>
                      <w:szCs w:val="24"/>
                    </w:rPr>
                  </w:pPr>
                  <w:r w:rsidRPr="007A458C">
                    <w:rPr>
                      <w:rFonts w:ascii="Comic Sans MS" w:hAnsi="Comic Sans MS"/>
                      <w:szCs w:val="24"/>
                    </w:rPr>
                    <w:t xml:space="preserve">In this course students will be expected to actively engage in a curriculum that is aligned with the Common Core State Standards. Students will read great works of literature, learn the fundamentals of research-based writing, and improve their vocabulary, grammar, writing, and literary analysis skills. </w:t>
                  </w:r>
                </w:p>
                <w:p w14:paraId="1E2B7376" w14:textId="77777777" w:rsidR="004A4CA3" w:rsidRPr="007A458C" w:rsidRDefault="004A4CA3">
                  <w:pPr>
                    <w:rPr>
                      <w:rFonts w:ascii="Comic Sans MS" w:hAnsi="Comic Sans MS"/>
                      <w:szCs w:val="24"/>
                    </w:rPr>
                  </w:pPr>
                </w:p>
              </w:txbxContent>
            </v:textbox>
            <w10:wrap type="square"/>
          </v:shape>
        </w:pict>
      </w:r>
      <w:r w:rsidR="00000000">
        <w:rPr>
          <w:noProof/>
        </w:rPr>
        <w:pict w14:anchorId="395D8B29">
          <v:shape id="Text Box 12" o:spid="_x0000_s2052" type="#_x0000_t202" style="position:absolute;margin-left:.75pt;margin-top:-29.5pt;width:545.25pt;height:20.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" filled="f" stroked="f">
            <v:stroke dashstyle="1 1"/>
            <v:textbox>
              <w:txbxContent>
                <w:p w14:paraId="608F46CC" w14:textId="2561E55E" w:rsidR="006C2A21" w:rsidRPr="00735349" w:rsidRDefault="006C2A21" w:rsidP="006C2A21">
                  <w:pPr>
                    <w:spacing w:after="0"/>
                    <w:jc w:val="center"/>
                    <w:rPr>
                      <w:rFonts w:ascii="Arial Narrow" w:hAnsi="Arial Narrow" w:cs="Arial"/>
                      <w:sz w:val="22"/>
                      <w:szCs w:val="22"/>
                    </w:rPr>
                  </w:pPr>
                  <w:r w:rsidRPr="00735349">
                    <w:rPr>
                      <w:rFonts w:ascii="Arial Narrow" w:hAnsi="Arial Narrow" w:cs="Arial"/>
                      <w:sz w:val="22"/>
                      <w:szCs w:val="22"/>
                    </w:rPr>
                    <w:t>Deborah_gierut@chino.k12.ca.us</w:t>
                  </w:r>
                </w:p>
              </w:txbxContent>
            </v:textbox>
            <w10:wrap type="square" anchorx="margin" anchory="margin"/>
          </v:shape>
        </w:pict>
      </w:r>
      <w:r w:rsidR="00000000">
        <w:rPr>
          <w:noProof/>
        </w:rPr>
        <w:pict w14:anchorId="24314A1E">
          <v:shape id="Text Box 2" o:spid="_x0000_s2050" type="#_x0000_t202" style="position:absolute;margin-left:0;margin-top:-77.5pt;width:540pt;height: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" filled="f" stroked="f">
            <v:textbox>
              <w:txbxContent>
                <w:p w14:paraId="09046306" w14:textId="553C8ED7" w:rsidR="004A4CA3" w:rsidRPr="00735349" w:rsidRDefault="007A458C" w:rsidP="00795A47">
                  <w:pPr>
                    <w:spacing w:after="0" w:line="240" w:lineRule="auto"/>
                    <w:jc w:val="center"/>
                    <w:rPr>
                      <w:rFonts w:ascii="Dreaming Outloud Script Pro" w:hAnsi="Dreaming Outloud Script Pro" w:cs="Dreaming Outloud Script Pro"/>
                      <w:sz w:val="56"/>
                      <w:szCs w:val="18"/>
                    </w:rPr>
                  </w:pPr>
                  <w:r w:rsidRPr="00735349">
                    <w:rPr>
                      <w:rFonts w:ascii="Dreaming Outloud Script Pro" w:hAnsi="Dreaming Outloud Script Pro" w:cs="Dreaming Outloud Script Pro"/>
                      <w:sz w:val="56"/>
                      <w:szCs w:val="18"/>
                    </w:rPr>
                    <w:t>English Language Arts</w:t>
                  </w:r>
                </w:p>
                <w:p w14:paraId="33B6F942" w14:textId="75FF0EB2" w:rsidR="007A458C" w:rsidRPr="007A458C" w:rsidRDefault="007A458C" w:rsidP="00795A47">
                  <w:pPr>
                    <w:spacing w:after="0" w:line="240" w:lineRule="auto"/>
                    <w:jc w:val="center"/>
                    <w:rPr>
                      <w:rFonts w:ascii="Comic Sans MS" w:hAnsi="Comic Sans MS"/>
                      <w:sz w:val="56"/>
                    </w:rPr>
                  </w:pPr>
                </w:p>
              </w:txbxContent>
            </v:textbox>
            <w10:wrap type="square" anchory="margin"/>
          </v:shape>
        </w:pict>
      </w:r>
    </w:p>
    <w:sectPr w:rsidR="00115663" w:rsidRPr="00783D48" w:rsidSect="00783D48">
      <w:headerReference w:type="default" r:id="rId6"/>
      <w:footerReference w:type="default" r:id="rId7"/>
      <w:headerReference w:type="first" r:id="rId8"/>
      <w:footerReference w:type="first" r:id="rId9"/>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73316" w14:textId="77777777" w:rsidR="00C25D6E" w:rsidRDefault="00C25D6E">
      <w:pPr>
        <w:spacing w:after="0" w:line="240" w:lineRule="auto"/>
      </w:pPr>
      <w:r>
        <w:separator/>
      </w:r>
    </w:p>
  </w:endnote>
  <w:endnote w:type="continuationSeparator" w:id="0">
    <w:p w14:paraId="32244163" w14:textId="77777777" w:rsidR="00C25D6E" w:rsidRDefault="00C2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K Nouveau">
    <w:altName w:val="Calibri"/>
    <w:charset w:val="00"/>
    <w:family w:val="auto"/>
    <w:pitch w:val="variable"/>
    <w:sig w:usb0="00000003" w:usb1="00000000" w:usb2="00000000" w:usb3="00000000" w:csb0="00000001" w:csb1="00000000"/>
  </w:font>
  <w:font w:name="KG She Persisted">
    <w:panose1 w:val="02000506000000020003"/>
    <w:charset w:val="00"/>
    <w:family w:val="auto"/>
    <w:pitch w:val="variable"/>
    <w:sig w:usb0="A000002F" w:usb1="10000008" w:usb2="00000000" w:usb3="00000000" w:csb0="00000003" w:csb1="00000000"/>
  </w:font>
  <w:font w:name="Haettenschweiler">
    <w:panose1 w:val="020B070604090206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atermelon Script Demo">
    <w:altName w:val="Calibri"/>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KG All of Me">
    <w:panose1 w:val="02000000000000000000"/>
    <w:charset w:val="00"/>
    <w:family w:val="auto"/>
    <w:pitch w:val="variable"/>
    <w:sig w:usb0="A000002F"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KG OnlyHope">
    <w:panose1 w:val="02000000000000000000"/>
    <w:charset w:val="00"/>
    <w:family w:val="auto"/>
    <w:pitch w:val="variable"/>
    <w:sig w:usb0="A000002F" w:usb1="00000042" w:usb2="00000000" w:usb3="00000000" w:csb0="00000083"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4A4CA3" w14:paraId="50EEC7C8" w14:textId="77777777" w:rsidTr="00115663">
      <w:trPr>
        <w:trHeight w:val="1421"/>
      </w:trPr>
      <w:tc>
        <w:tcPr>
          <w:tcW w:w="12221" w:type="dxa"/>
          <w:tcBorders>
            <w:top w:val="nil"/>
            <w:left w:val="nil"/>
            <w:bottom w:val="nil"/>
            <w:right w:val="nil"/>
          </w:tcBorders>
        </w:tcPr>
        <w:p w14:paraId="68D866DB" w14:textId="68ABDBC1" w:rsidR="004A4CA3" w:rsidRDefault="00000000" w:rsidP="00115663">
          <w:pPr>
            <w:pStyle w:val="Footer"/>
            <w:spacing w:after="0"/>
            <w:jc w:val="left"/>
          </w:pPr>
          <w:r>
            <w:rPr>
              <w:noProof/>
            </w:rPr>
            <w:pict w14:anchorId="51A85D65">
              <v:shapetype id="_x0000_t202" coordsize="21600,21600" o:spt="202" path="m,l,21600r21600,l21600,xe">
                <v:stroke joinstyle="miter"/>
                <v:path gradientshapeok="t" o:connecttype="rect"/>
              </v:shapetype>
              <v:shape id="Text Box 26" o:spid="_x0000_s1025" type="#_x0000_t202" style="position:absolute;margin-left:125.7pt;margin-top:-20.05pt;width:377.5pt;height:2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" filled="f" stroked="f" strokeweight=".5pt">
                <v:textbox>
                  <w:txbxContent>
                    <w:p w14:paraId="62632CDA" w14:textId="77777777" w:rsidR="004A4CA3" w:rsidRPr="00115663" w:rsidRDefault="004A4CA3" w:rsidP="00115663">
                      <w:r w:rsidRPr="00115663">
                        <w:t xml:space="preserve"> </w:t>
                      </w:r>
                      <w:r w:rsidRPr="00115663">
                        <w:rPr>
                          <w:rStyle w:val="Strong"/>
                          <w:color w:val="000000" w:themeColor="text1"/>
                        </w:rPr>
                        <w:t>•</w:t>
                      </w:r>
                      <w:r w:rsidRPr="00115663">
                        <w:t xml:space="preserve">  </w:t>
                      </w:r>
                      <w:r w:rsidRPr="00115663">
                        <w:rPr>
                          <w:rStyle w:val="Strong"/>
                          <w:color w:val="000000" w:themeColor="text1"/>
                        </w:rPr>
                        <w:t>•</w:t>
                      </w:r>
                      <w:r w:rsidRPr="00115663">
                        <w:t xml:space="preserve">  </w:t>
                      </w:r>
                      <w:r w:rsidRPr="00115663">
                        <w:rPr>
                          <w:rStyle w:val="Strong"/>
                          <w:color w:val="000000" w:themeColor="text1"/>
                        </w:rPr>
                        <w:t>•</w:t>
                      </w:r>
                      <w:r w:rsidRPr="00115663">
                        <w:t xml:space="preserve"> </w:t>
                      </w:r>
                    </w:p>
                    <w:p w14:paraId="11BC9651" w14:textId="77777777" w:rsidR="004A4CA3" w:rsidRPr="00115663" w:rsidRDefault="004A4CA3" w:rsidP="00115663"/>
                  </w:txbxContent>
                </v:textbox>
              </v:shape>
            </w:pict>
          </w:r>
          <w:r w:rsidR="004A4CA3">
            <w:rPr>
              <w:noProof/>
            </w:rPr>
            <w:drawing>
              <wp:inline distT="0" distB="0" distL="0" distR="0" wp14:anchorId="48A8A61B" wp14:editId="08F92A6F">
                <wp:extent cx="7879703" cy="899509"/>
                <wp:effectExtent l="0" t="0" r="0" b="0"/>
                <wp:docPr id="25" name="Picture 2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4A4CA3" w14:paraId="3ED1185D" w14:textId="77777777" w:rsidTr="002E1A5A">
      <w:trPr>
        <w:trHeight w:val="1362"/>
      </w:trPr>
      <w:tc>
        <w:tcPr>
          <w:tcW w:w="12275" w:type="dxa"/>
          <w:tcBorders>
            <w:top w:val="nil"/>
            <w:left w:val="nil"/>
            <w:bottom w:val="nil"/>
            <w:right w:val="nil"/>
          </w:tcBorders>
        </w:tcPr>
        <w:p w14:paraId="28361BB1" w14:textId="77777777" w:rsidR="004A4CA3" w:rsidRDefault="004A4CA3" w:rsidP="002E1A5A">
          <w:pPr>
            <w:pStyle w:val="Footer"/>
            <w:spacing w:after="0"/>
          </w:pPr>
          <w:r>
            <w:rPr>
              <w:noProof/>
            </w:rPr>
            <w:drawing>
              <wp:inline distT="0" distB="0" distL="0" distR="0" wp14:anchorId="59DDA8E2" wp14:editId="27A4C7A9">
                <wp:extent cx="8551368" cy="976184"/>
                <wp:effectExtent l="0" t="0" r="2540" b="0"/>
                <wp:docPr id="23" name="Picture 23"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82A8A" w14:textId="77777777" w:rsidR="00C25D6E" w:rsidRDefault="00C25D6E">
      <w:pPr>
        <w:spacing w:after="0" w:line="240" w:lineRule="auto"/>
      </w:pPr>
      <w:r>
        <w:separator/>
      </w:r>
    </w:p>
  </w:footnote>
  <w:footnote w:type="continuationSeparator" w:id="0">
    <w:p w14:paraId="7F033BC3" w14:textId="77777777" w:rsidR="00C25D6E" w:rsidRDefault="00C25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4A4CA3" w14:paraId="286D0FFB" w14:textId="77777777" w:rsidTr="00115663">
      <w:trPr>
        <w:trHeight w:val="1880"/>
      </w:trPr>
      <w:tc>
        <w:tcPr>
          <w:tcW w:w="12201" w:type="dxa"/>
          <w:tcBorders>
            <w:top w:val="nil"/>
            <w:left w:val="nil"/>
            <w:bottom w:val="nil"/>
            <w:right w:val="nil"/>
          </w:tcBorders>
        </w:tcPr>
        <w:p w14:paraId="494CF558" w14:textId="77777777" w:rsidR="004A4CA3" w:rsidRDefault="004A4CA3" w:rsidP="00115663">
          <w:pPr>
            <w:pStyle w:val="Header"/>
          </w:pPr>
          <w:r>
            <w:rPr>
              <w:noProof/>
            </w:rPr>
            <w:drawing>
              <wp:inline distT="0" distB="0" distL="0" distR="0" wp14:anchorId="1D2409BD" wp14:editId="0A9666CA">
                <wp:extent cx="7797114" cy="949420"/>
                <wp:effectExtent l="0" t="0" r="0" b="3175"/>
                <wp:docPr id="22" name="Picture 22"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DD6F8" w14:textId="77777777" w:rsidR="004A4CA3" w:rsidRDefault="004A4CA3">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83D48"/>
    <w:rsid w:val="00065F18"/>
    <w:rsid w:val="00115663"/>
    <w:rsid w:val="00180F2C"/>
    <w:rsid w:val="00213EAB"/>
    <w:rsid w:val="00243990"/>
    <w:rsid w:val="002812CE"/>
    <w:rsid w:val="002B3BA4"/>
    <w:rsid w:val="002E1A5A"/>
    <w:rsid w:val="00312210"/>
    <w:rsid w:val="00337E0B"/>
    <w:rsid w:val="0038343C"/>
    <w:rsid w:val="00384780"/>
    <w:rsid w:val="00390149"/>
    <w:rsid w:val="003D129E"/>
    <w:rsid w:val="00462B54"/>
    <w:rsid w:val="004A4CA3"/>
    <w:rsid w:val="004C595E"/>
    <w:rsid w:val="00513816"/>
    <w:rsid w:val="00552D11"/>
    <w:rsid w:val="0057156C"/>
    <w:rsid w:val="00576382"/>
    <w:rsid w:val="00597DEC"/>
    <w:rsid w:val="005E5260"/>
    <w:rsid w:val="00620729"/>
    <w:rsid w:val="0067767D"/>
    <w:rsid w:val="0068363D"/>
    <w:rsid w:val="006C2A21"/>
    <w:rsid w:val="006F3D77"/>
    <w:rsid w:val="007046A0"/>
    <w:rsid w:val="00735349"/>
    <w:rsid w:val="00752949"/>
    <w:rsid w:val="007666E6"/>
    <w:rsid w:val="00783D48"/>
    <w:rsid w:val="00795A47"/>
    <w:rsid w:val="00796E32"/>
    <w:rsid w:val="007A2F45"/>
    <w:rsid w:val="007A458C"/>
    <w:rsid w:val="007E3A99"/>
    <w:rsid w:val="0081284D"/>
    <w:rsid w:val="00873231"/>
    <w:rsid w:val="00974FF0"/>
    <w:rsid w:val="009A31AD"/>
    <w:rsid w:val="009A5B00"/>
    <w:rsid w:val="00A00AA9"/>
    <w:rsid w:val="00A12B60"/>
    <w:rsid w:val="00AA74C4"/>
    <w:rsid w:val="00AB4931"/>
    <w:rsid w:val="00AD5C08"/>
    <w:rsid w:val="00AD64AB"/>
    <w:rsid w:val="00B137B0"/>
    <w:rsid w:val="00B22EC4"/>
    <w:rsid w:val="00C02E0C"/>
    <w:rsid w:val="00C25D6E"/>
    <w:rsid w:val="00C976CC"/>
    <w:rsid w:val="00CC4A44"/>
    <w:rsid w:val="00CC65F0"/>
    <w:rsid w:val="00D22F7E"/>
    <w:rsid w:val="00D41A3D"/>
    <w:rsid w:val="00D7142A"/>
    <w:rsid w:val="00DC6B2D"/>
    <w:rsid w:val="00E33DB7"/>
    <w:rsid w:val="00E71405"/>
    <w:rsid w:val="00E95EE4"/>
    <w:rsid w:val="00EE586B"/>
    <w:rsid w:val="00F02717"/>
    <w:rsid w:val="00F4615E"/>
    <w:rsid w:val="00F6092D"/>
    <w:rsid w:val="00FD27AD"/>
    <w:rsid w:val="00FD5253"/>
    <w:rsid w:val="00FD7D57"/>
    <w:rsid w:val="00FF3026"/>
    <w:rsid w:val="00FF5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B3332D7"/>
  <w15:docId w15:val="{1814CE42-A821-4F58-B57D-9E4FF284C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A5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2E1A5A"/>
    <w:pPr>
      <w:keepNext/>
      <w:keepLines/>
      <w:spacing w:before="40" w:after="0"/>
      <w:outlineLvl w:val="1"/>
    </w:pPr>
    <w:rPr>
      <w:rFonts w:asciiTheme="majorHAnsi" w:eastAsiaTheme="majorEastAsia" w:hAnsiTheme="majorHAnsi" w:cstheme="majorBidi"/>
      <w:color w:val="AEBD2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2E1A5A"/>
    <w:pPr>
      <w:spacing w:after="18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pPr>
      <w:spacing w:before="800" w:after="180"/>
    </w:pPr>
    <w:rPr>
      <w:rFonts w:eastAsiaTheme="minorEastAsia"/>
      <w:bCs/>
      <w:szCs w:val="18"/>
    </w:rPr>
  </w:style>
  <w:style w:type="character" w:customStyle="1" w:styleId="SalutationChar">
    <w:name w:val="Salutation Char"/>
    <w:basedOn w:val="DefaultParagraphFont"/>
    <w:link w:val="Salutation"/>
    <w:uiPriority w:val="4"/>
    <w:rPr>
      <w:rFonts w:eastAsiaTheme="minorEastAsia"/>
      <w:bCs/>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2E1A5A"/>
    <w:rPr>
      <w:rFonts w:asciiTheme="majorHAnsi" w:eastAsiaTheme="majorEastAsia" w:hAnsiTheme="majorHAnsi" w:cstheme="majorBidi"/>
      <w:color w:val="AEBD23" w:themeColor="accent1" w:themeShade="BF"/>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83D48"/>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83D48"/>
    <w:rPr>
      <w:rFonts w:eastAsiaTheme="minorEastAsia"/>
      <w:sz w:val="22"/>
      <w:szCs w:val="22"/>
    </w:rPr>
  </w:style>
  <w:style w:type="paragraph" w:styleId="BalloonText">
    <w:name w:val="Balloon Text"/>
    <w:basedOn w:val="Normal"/>
    <w:link w:val="BalloonTextChar"/>
    <w:uiPriority w:val="99"/>
    <w:semiHidden/>
    <w:unhideWhenUsed/>
    <w:rsid w:val="00795A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A4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122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orah%20gierut\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48</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Authorized User</dc:creator>
  <cp:keywords/>
  <dc:description/>
  <cp:lastModifiedBy>Gierut, Deborah</cp:lastModifiedBy>
  <cp:revision>5</cp:revision>
  <cp:lastPrinted>2024-05-21T19:16:00Z</cp:lastPrinted>
  <dcterms:created xsi:type="dcterms:W3CDTF">2024-05-21T19:13:00Z</dcterms:created>
  <dcterms:modified xsi:type="dcterms:W3CDTF">2024-08-15T16:00:00Z</dcterms:modified>
</cp:coreProperties>
</file>